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323" w:rsidRPr="00210011" w:rsidRDefault="00136323">
      <w:pPr>
        <w:rPr>
          <w:rFonts w:ascii="Microsoft Sans Serif" w:hAnsi="Microsoft Sans Serif" w:cs="Microsoft Sans Serif"/>
          <w:color w:val="000000" w:themeColor="text1"/>
        </w:rPr>
      </w:pPr>
    </w:p>
    <w:p w:rsidR="006810C8" w:rsidRPr="00210011" w:rsidRDefault="006810C8">
      <w:pPr>
        <w:rPr>
          <w:rFonts w:ascii="Microsoft Sans Serif" w:hAnsi="Microsoft Sans Serif" w:cs="Microsoft Sans Serif"/>
          <w:color w:val="000000" w:themeColor="text1"/>
        </w:rPr>
      </w:pPr>
    </w:p>
    <w:p w:rsidR="006810C8" w:rsidRPr="00210011" w:rsidRDefault="006810C8">
      <w:pPr>
        <w:rPr>
          <w:rFonts w:ascii="Microsoft Sans Serif" w:hAnsi="Microsoft Sans Serif" w:cs="Microsoft Sans Serif"/>
          <w:color w:val="000000" w:themeColor="text1"/>
        </w:rPr>
      </w:pPr>
    </w:p>
    <w:p w:rsidR="006810C8" w:rsidRPr="00210011" w:rsidRDefault="006810C8">
      <w:pPr>
        <w:rPr>
          <w:rFonts w:ascii="Microsoft Sans Serif" w:hAnsi="Microsoft Sans Serif" w:cs="Microsoft Sans Serif"/>
          <w:color w:val="000000" w:themeColor="text1"/>
        </w:rPr>
      </w:pPr>
    </w:p>
    <w:p w:rsidR="00606F1B" w:rsidRPr="00210011" w:rsidRDefault="00606F1B" w:rsidP="00606F1B">
      <w:pPr>
        <w:jc w:val="center"/>
        <w:rPr>
          <w:rFonts w:ascii="Microsoft Sans Serif" w:hAnsi="Microsoft Sans Serif" w:cs="Microsoft Sans Serif"/>
          <w:b/>
          <w:color w:val="000000" w:themeColor="text1"/>
          <w:sz w:val="96"/>
        </w:rPr>
      </w:pPr>
      <w:r w:rsidRPr="00210011">
        <w:rPr>
          <w:rFonts w:ascii="Microsoft Sans Serif" w:hAnsi="Microsoft Sans Serif" w:cs="Microsoft Sans Serif"/>
          <w:b/>
          <w:color w:val="000000" w:themeColor="text1"/>
          <w:sz w:val="96"/>
        </w:rPr>
        <w:t>Programa de</w:t>
      </w:r>
    </w:p>
    <w:p w:rsidR="00136323" w:rsidRPr="00210011" w:rsidRDefault="00606F1B" w:rsidP="00606F1B">
      <w:pPr>
        <w:jc w:val="center"/>
        <w:rPr>
          <w:rFonts w:ascii="Microsoft Sans Serif" w:hAnsi="Microsoft Sans Serif" w:cs="Microsoft Sans Serif"/>
          <w:b/>
          <w:color w:val="000000" w:themeColor="text1"/>
          <w:sz w:val="96"/>
        </w:rPr>
      </w:pPr>
      <w:r w:rsidRPr="00210011">
        <w:rPr>
          <w:rFonts w:ascii="Microsoft Sans Serif" w:hAnsi="Microsoft Sans Serif" w:cs="Microsoft Sans Serif"/>
          <w:b/>
          <w:color w:val="000000" w:themeColor="text1"/>
          <w:sz w:val="96"/>
        </w:rPr>
        <w:t>Acessibilidade</w:t>
      </w:r>
    </w:p>
    <w:p w:rsidR="00606F1B" w:rsidRPr="00210011" w:rsidRDefault="00606F1B" w:rsidP="00606F1B">
      <w:pPr>
        <w:jc w:val="center"/>
        <w:rPr>
          <w:rFonts w:ascii="Microsoft Sans Serif" w:hAnsi="Microsoft Sans Serif" w:cs="Microsoft Sans Serif"/>
          <w:color w:val="000000" w:themeColor="text1"/>
          <w:sz w:val="96"/>
        </w:rPr>
      </w:pPr>
      <w:r w:rsidRPr="00210011">
        <w:rPr>
          <w:rFonts w:ascii="Microsoft Sans Serif" w:hAnsi="Microsoft Sans Serif" w:cs="Microsoft Sans Serif"/>
          <w:b/>
          <w:noProof/>
          <w:color w:val="000000" w:themeColor="text1"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FDE9F" wp14:editId="150C2BAB">
                <wp:simplePos x="0" y="0"/>
                <wp:positionH relativeFrom="column">
                  <wp:posOffset>104774</wp:posOffset>
                </wp:positionH>
                <wp:positionV relativeFrom="paragraph">
                  <wp:posOffset>823595</wp:posOffset>
                </wp:positionV>
                <wp:extent cx="5781675" cy="0"/>
                <wp:effectExtent l="38100" t="38100" r="66675" b="952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895BB" id="Conector reto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64.85pt" to="463.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210011">
        <w:rPr>
          <w:rFonts w:ascii="Microsoft Sans Serif" w:hAnsi="Microsoft Sans Serif" w:cs="Microsoft Sans Serif"/>
          <w:b/>
          <w:color w:val="000000" w:themeColor="text1"/>
          <w:sz w:val="96"/>
        </w:rPr>
        <w:t>SEBRAE-SP</w:t>
      </w:r>
    </w:p>
    <w:p w:rsidR="00606F1B" w:rsidRPr="00210011" w:rsidRDefault="00606F1B" w:rsidP="00606F1B">
      <w:pPr>
        <w:jc w:val="center"/>
        <w:rPr>
          <w:rFonts w:ascii="Microsoft Sans Serif" w:hAnsi="Microsoft Sans Serif" w:cs="Microsoft Sans Serif"/>
          <w:color w:val="000000" w:themeColor="text1"/>
          <w:sz w:val="40"/>
        </w:rPr>
      </w:pPr>
      <w:r w:rsidRPr="00210011">
        <w:rPr>
          <w:rFonts w:ascii="Microsoft Sans Serif" w:hAnsi="Microsoft Sans Serif" w:cs="Microsoft Sans Serif"/>
          <w:color w:val="000000" w:themeColor="text1"/>
          <w:sz w:val="40"/>
        </w:rPr>
        <w:t>Atendimento Individual</w:t>
      </w:r>
    </w:p>
    <w:tbl>
      <w:tblPr>
        <w:tblpPr w:leftFromText="187" w:rightFromText="187" w:vertAnchor="page" w:horzAnchor="page" w:tblpX="1" w:tblpY="9481"/>
        <w:tblW w:w="5000" w:type="pct"/>
        <w:tblLook w:val="00A0" w:firstRow="1" w:lastRow="0" w:firstColumn="1" w:lastColumn="0" w:noHBand="0" w:noVBand="0"/>
      </w:tblPr>
      <w:tblGrid>
        <w:gridCol w:w="9977"/>
      </w:tblGrid>
      <w:tr w:rsidR="00210011" w:rsidRPr="00210011" w:rsidTr="00606F1B">
        <w:trPr>
          <w:trHeight w:val="2976"/>
        </w:trPr>
        <w:tc>
          <w:tcPr>
            <w:tcW w:w="0" w:type="auto"/>
          </w:tcPr>
          <w:p w:rsidR="00606F1B" w:rsidRPr="00210011" w:rsidRDefault="00606F1B" w:rsidP="00606F1B">
            <w:pPr>
              <w:pStyle w:val="CAPA0"/>
              <w:jc w:val="center"/>
              <w:rPr>
                <w:rFonts w:ascii="Microsoft Sans Serif" w:hAnsi="Microsoft Sans Serif" w:cs="Microsoft Sans Serif"/>
                <w:color w:val="000000" w:themeColor="text1"/>
                <w:sz w:val="56"/>
                <w:szCs w:val="56"/>
              </w:rPr>
            </w:pPr>
          </w:p>
        </w:tc>
      </w:tr>
      <w:tr w:rsidR="00210011" w:rsidRPr="00210011" w:rsidTr="00606F1B">
        <w:trPr>
          <w:trHeight w:val="405"/>
        </w:trPr>
        <w:tc>
          <w:tcPr>
            <w:tcW w:w="0" w:type="auto"/>
          </w:tcPr>
          <w:p w:rsidR="00606F1B" w:rsidRPr="00210011" w:rsidRDefault="00606F1B" w:rsidP="00606F1B">
            <w:pPr>
              <w:jc w:val="right"/>
              <w:rPr>
                <w:rFonts w:ascii="Microsoft Sans Serif" w:hAnsi="Microsoft Sans Serif" w:cs="Microsoft Sans Serif"/>
                <w:color w:val="000000" w:themeColor="text1"/>
                <w:sz w:val="24"/>
                <w:szCs w:val="24"/>
              </w:rPr>
            </w:pPr>
          </w:p>
        </w:tc>
      </w:tr>
    </w:tbl>
    <w:p w:rsidR="00344484" w:rsidRPr="00210011" w:rsidRDefault="006810C8" w:rsidP="00606F1B">
      <w:pPr>
        <w:pStyle w:val="Capa"/>
        <w:rPr>
          <w:rFonts w:ascii="Microsoft Sans Serif" w:hAnsi="Microsoft Sans Serif" w:cs="Microsoft Sans Serif"/>
          <w:b w:val="0"/>
          <w:bCs/>
          <w:caps w:val="0"/>
          <w:color w:val="000000" w:themeColor="text1"/>
          <w:kern w:val="32"/>
          <w:sz w:val="40"/>
          <w:szCs w:val="40"/>
        </w:rPr>
      </w:pPr>
      <w:r w:rsidRPr="00210011">
        <w:rPr>
          <w:rFonts w:ascii="Microsoft Sans Serif" w:hAnsi="Microsoft Sans Serif" w:cs="Microsoft Sans Serif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3F18D" wp14:editId="3F866B11">
                <wp:simplePos x="0" y="0"/>
                <wp:positionH relativeFrom="column">
                  <wp:posOffset>4139565</wp:posOffset>
                </wp:positionH>
                <wp:positionV relativeFrom="paragraph">
                  <wp:posOffset>589915</wp:posOffset>
                </wp:positionV>
                <wp:extent cx="1234565" cy="1338474"/>
                <wp:effectExtent l="76200" t="38100" r="80010" b="109855"/>
                <wp:wrapNone/>
                <wp:docPr id="11" name="Elipse 10" descr="http://imguol.com/c/entretenimento/2013/11/20/19nove2013---amanda-roberta-ferreira-1384948190533_300x50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565" cy="1338474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582" b="-61418"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plastic">
                          <a:bevelT w="88900" h="88900"/>
                          <a:bevelB w="88900" h="31750" prst="angle"/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998A24B" id="Elipse 10" o:spid="_x0000_s1026" alt="http://imguol.com/c/entretenimento/2013/11/20/19nove2013---amanda-roberta-ferreira-1384948190533_300x500.jpg" style="position:absolute;margin-left:325.95pt;margin-top:46.45pt;width:97.2pt;height:10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" stroked="f">
                <v:fill r:id="rId9" o:title="19nove2013---amanda-roberta-ferreira-1384948190533_300x500" recolor="t" rotate="t" type="frame"/>
                <v:shadow on="t" color="black" opacity="22937f" origin=",.5" offset="0,.63889mm"/>
              </v:oval>
            </w:pict>
          </mc:Fallback>
        </mc:AlternateContent>
      </w:r>
      <w:r w:rsidRPr="00210011">
        <w:rPr>
          <w:rFonts w:ascii="Microsoft Sans Serif" w:hAnsi="Microsoft Sans Serif" w:cs="Microsoft Sans Serif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63189" wp14:editId="28671DC0">
                <wp:simplePos x="0" y="0"/>
                <wp:positionH relativeFrom="page">
                  <wp:align>center</wp:align>
                </wp:positionH>
                <wp:positionV relativeFrom="paragraph">
                  <wp:posOffset>599440</wp:posOffset>
                </wp:positionV>
                <wp:extent cx="1234565" cy="1338474"/>
                <wp:effectExtent l="76200" t="19050" r="80010" b="109855"/>
                <wp:wrapNone/>
                <wp:docPr id="10" name="Elipse 9" descr="http://blogs.jovempan.uol.com.br/petrede/wp-content/uploads/2010/04/cao-guia-deficientes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565" cy="1338474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5343" b="-10897"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plastic">
                          <a:bevelT w="88900" h="88900"/>
                          <a:bevelB w="88900" h="31750" prst="angle"/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B81713F" id="Elipse 9" o:spid="_x0000_s1026" alt="http://blogs.jovempan.uol.com.br/petrede/wp-content/uploads/2010/04/cao-guia-deficientes.jpg" style="position:absolute;margin-left:0;margin-top:47.2pt;width:97.2pt;height:105.4pt;z-index:2516623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" stroked="f">
                <v:fill r:id="rId11" o:title="cao-guia-deficientes" recolor="t" rotate="t" type="frame"/>
                <v:shadow on="t" color="black" opacity="22937f" origin=",.5" offset="0,.63889mm"/>
                <w10:wrap anchorx="page"/>
              </v:oval>
            </w:pict>
          </mc:Fallback>
        </mc:AlternateContent>
      </w:r>
      <w:r w:rsidRPr="00210011">
        <w:rPr>
          <w:rFonts w:ascii="Microsoft Sans Serif" w:hAnsi="Microsoft Sans Serif" w:cs="Microsoft Sans Serif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D2572" wp14:editId="22C23FF6">
                <wp:simplePos x="0" y="0"/>
                <wp:positionH relativeFrom="column">
                  <wp:posOffset>571500</wp:posOffset>
                </wp:positionH>
                <wp:positionV relativeFrom="paragraph">
                  <wp:posOffset>504190</wp:posOffset>
                </wp:positionV>
                <wp:extent cx="1234565" cy="1338474"/>
                <wp:effectExtent l="76200" t="38100" r="80010" b="109855"/>
                <wp:wrapNone/>
                <wp:docPr id="9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565" cy="1338474"/>
                        </a:xfrm>
                        <a:prstGeom prst="ellipse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t="-582" b="-57418"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plastic">
                          <a:bevelT w="88900" h="88900"/>
                          <a:bevelB w="88900" h="31750" prst="angle"/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4E1CE9A3" id="Elipse 8" o:spid="_x0000_s1026" style="position:absolute;margin-left:45pt;margin-top:39.7pt;width:97.2pt;height:10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" stroked="f">
                <v:fill r:id="rId13" o:title="" recolor="t" rotate="t" type="frame"/>
                <v:shadow on="t" color="black" opacity="22937f" origin=",.5" offset="0,.63889mm"/>
              </v:oval>
            </w:pict>
          </mc:Fallback>
        </mc:AlternateContent>
      </w:r>
      <w:r w:rsidR="00136323" w:rsidRPr="00210011">
        <w:rPr>
          <w:rFonts w:ascii="Microsoft Sans Serif" w:hAnsi="Microsoft Sans Serif" w:cs="Microsoft Sans Serif"/>
          <w:color w:val="000000" w:themeColor="text1"/>
        </w:rPr>
        <w:br w:type="page"/>
      </w:r>
      <w:r w:rsidR="00344484"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40"/>
          <w:szCs w:val="40"/>
        </w:rPr>
        <w:lastRenderedPageBreak/>
        <w:t>iNTRODUÇÃO</w:t>
      </w:r>
    </w:p>
    <w:p w:rsidR="00C1659F" w:rsidRPr="00210011" w:rsidRDefault="00C1659F" w:rsidP="006810C8">
      <w:pPr>
        <w:spacing w:before="240"/>
        <w:jc w:val="both"/>
        <w:rPr>
          <w:rFonts w:ascii="Microsoft Sans Serif" w:hAnsi="Microsoft Sans Serif" w:cs="Microsoft Sans Serif"/>
          <w:b/>
          <w:bCs/>
          <w:caps/>
          <w:color w:val="000000" w:themeColor="text1"/>
          <w:kern w:val="32"/>
          <w:sz w:val="40"/>
          <w:szCs w:val="40"/>
        </w:rPr>
      </w:pPr>
    </w:p>
    <w:p w:rsidR="00F76395" w:rsidRPr="00210011" w:rsidRDefault="006D63AB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 p</w:t>
      </w:r>
      <w:r w:rsidR="00F86F8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rograma de A</w:t>
      </w:r>
      <w:r w:rsidR="008046E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cessibilidade do SEBRAE-SP é</w:t>
      </w:r>
      <w:r w:rsidR="00F86F8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uma ação inovadora e de inclusão da pessoa com deficiência. </w:t>
      </w:r>
    </w:p>
    <w:p w:rsidR="00F86F8A" w:rsidRPr="00210011" w:rsidRDefault="00F86F8A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O objetivo do programa é tornar o SEBRAE-SP cada vez mais acessível, tanto para o cliente como para </w:t>
      </w:r>
      <w:r w:rsidR="006D63AB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o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funcionário com deficiência, proporcionando um ambiente acolhedor e produtivo e tornar a inclusão uma realidade na sociedade empresarial.</w:t>
      </w:r>
    </w:p>
    <w:p w:rsidR="00C04DEF" w:rsidRPr="00210011" w:rsidRDefault="00F86F8A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 programa de Acessib</w:t>
      </w:r>
      <w:r w:rsidR="00F76395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ilidade terá ações que permitirão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maior conhecimento sobre as deficiências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, atitude de valorização da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pessoa e não </w:t>
      </w:r>
      <w:r w:rsidR="00BE0FD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d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 deficiência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, r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ealizar atendimentos adequados 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à</w:t>
      </w:r>
      <w:r w:rsidR="005363F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necessidade</w:t>
      </w:r>
      <w:r w:rsidR="005363F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s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de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cada cliente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,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adequar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 </w:t>
      </w:r>
      <w:r w:rsidR="00C04DEF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adaptar</w:t>
      </w:r>
      <w:r w:rsidR="008046E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os </w:t>
      </w:r>
      <w:r w:rsidR="005363F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nossos </w:t>
      </w:r>
      <w:r w:rsidR="008046E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produtos e serviços,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ambientes para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>atender com respeito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 promover a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autonomia do cliente. 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Tendo ainda o compromisso de 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rientar as </w:t>
      </w:r>
      <w:proofErr w:type="spellStart"/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MPE´s</w:t>
      </w:r>
      <w:proofErr w:type="spellEnd"/>
      <w:r w:rsidR="008046E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na inclusão e na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integração da pessoa com deficiência</w:t>
      </w:r>
      <w:r w:rsidR="00E63E8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no mercado de trabalho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. </w:t>
      </w:r>
    </w:p>
    <w:p w:rsidR="00F86F8A" w:rsidRPr="00210011" w:rsidRDefault="008046E8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 público-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alvo deste programa são empresários e futuros empreendedores com ou sem defic</w:t>
      </w:r>
      <w:r w:rsidR="00EB552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iência e colaboradores do SEBRAE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-SP com ou sem deficiência.</w:t>
      </w:r>
    </w:p>
    <w:p w:rsidR="00F86F8A" w:rsidRPr="00210011" w:rsidRDefault="00F86F8A" w:rsidP="006810C8">
      <w:pPr>
        <w:jc w:val="both"/>
        <w:rPr>
          <w:rFonts w:ascii="Microsoft Sans Serif" w:hAnsi="Microsoft Sans Serif" w:cs="Microsoft Sans Serif"/>
          <w:color w:val="000000" w:themeColor="text1"/>
        </w:rPr>
      </w:pPr>
    </w:p>
    <w:p w:rsidR="0090414E" w:rsidRPr="00210011" w:rsidRDefault="00792930" w:rsidP="006810C8">
      <w:pPr>
        <w:pStyle w:val="Ttulo1"/>
        <w:numPr>
          <w:ilvl w:val="0"/>
          <w:numId w:val="3"/>
        </w:numPr>
        <w:ind w:left="284" w:firstLine="0"/>
        <w:jc w:val="both"/>
        <w:rPr>
          <w:rFonts w:ascii="Microsoft Sans Serif" w:hAnsi="Microsoft Sans Serif" w:cs="Microsoft Sans Serif"/>
          <w:color w:val="000000" w:themeColor="text1"/>
          <w:sz w:val="40"/>
          <w:szCs w:val="40"/>
        </w:rPr>
      </w:pPr>
      <w:bookmarkStart w:id="0" w:name="_Toc355965782"/>
      <w:r w:rsidRPr="00210011">
        <w:rPr>
          <w:rFonts w:ascii="Microsoft Sans Serif" w:hAnsi="Microsoft Sans Serif" w:cs="Microsoft Sans Serif"/>
          <w:color w:val="000000" w:themeColor="text1"/>
          <w:sz w:val="40"/>
          <w:szCs w:val="40"/>
        </w:rPr>
        <w:t>Atendimento ao cliente externo</w:t>
      </w:r>
      <w:bookmarkEnd w:id="0"/>
    </w:p>
    <w:p w:rsidR="00792930" w:rsidRPr="00210011" w:rsidRDefault="00792930" w:rsidP="006810C8">
      <w:pPr>
        <w:pStyle w:val="PargrafodaLista"/>
        <w:numPr>
          <w:ilvl w:val="1"/>
          <w:numId w:val="3"/>
        </w:numPr>
        <w:tabs>
          <w:tab w:val="left" w:pos="426"/>
        </w:tabs>
        <w:ind w:left="0" w:firstLine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Projeto </w:t>
      </w:r>
      <w:r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LIBRAS</w:t>
      </w:r>
      <w:r w:rsidR="00BE0FD4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 xml:space="preserve"> (</w:t>
      </w:r>
      <w:r w:rsidR="008444FD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Língua Brasileira de Sinais)</w:t>
      </w:r>
    </w:p>
    <w:p w:rsidR="00792930" w:rsidRPr="00210011" w:rsidRDefault="00792930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92930" w:rsidRPr="00210011" w:rsidRDefault="00792930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>Para atender o cliente com deficiência audi</w:t>
      </w:r>
      <w:r w:rsidR="00BE0FD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tiva ou surdo, o Projeto LIBRAS disponibiliza o intérprete de LIBRAS,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DC511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nos eventos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do SEBRAE-SP (palestras, consul</w:t>
      </w:r>
      <w:r w:rsidR="00BE0FD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torias, cursos entre outros),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m</w:t>
      </w:r>
      <w:r w:rsidR="00BE0FD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ediante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inscrição e com antecedência de 5 </w:t>
      </w:r>
      <w:r w:rsidR="00BE0FD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(cinco) dias uteis</w:t>
      </w:r>
      <w:r w:rsidR="00DC511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BE0FD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à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data</w:t>
      </w:r>
      <w:r w:rsidR="008C031E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de realização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do evento. </w:t>
      </w:r>
    </w:p>
    <w:p w:rsidR="00792930" w:rsidRPr="00210011" w:rsidRDefault="00792930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Em atendimento a este projeto foi produzido o </w:t>
      </w:r>
      <w:r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GUIA DE RELACIONAMENTO COM O CLIENTE COM DEFICIÊNCIA</w:t>
      </w:r>
      <w:r w:rsidR="00BE0FD4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,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com o objetivo de multiplicar o conhecimento sobre o universo das Pessoas com Deficiências e reafirmar a postura do SEBRAE-SP perante o seu cliente, valorizar as pessoas e não as deficiências. </w:t>
      </w:r>
    </w:p>
    <w:p w:rsidR="00792930" w:rsidRPr="00210011" w:rsidRDefault="00DC5118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 GUIA</w:t>
      </w:r>
      <w:r w:rsidR="00792930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 xml:space="preserve"> DE RELACIONAMENTO COM O CLIENTE COM DEFICIÊNCIA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contêm informações</w:t>
      </w:r>
      <w:r w:rsidR="002C532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, 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procedi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>mentos técnicos</w:t>
      </w:r>
      <w:r w:rsidR="002C532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 dicas de relacionamento </w:t>
      </w:r>
      <w:r w:rsidR="008444F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que facilita</w:t>
      </w:r>
      <w:r w:rsidR="002C532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m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o atendimento à pesso</w:t>
      </w:r>
      <w:r w:rsidR="008444F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 com deficiência e proporcionam</w:t>
      </w:r>
      <w:r w:rsidR="0079293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um ambiente acolhedor e inclusivo.</w:t>
      </w:r>
    </w:p>
    <w:p w:rsidR="000F6A35" w:rsidRPr="00210011" w:rsidRDefault="000F6A35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0F6A35" w:rsidRPr="00210011" w:rsidRDefault="000F6A35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1.2 Curso de </w:t>
      </w:r>
      <w:r w:rsidR="008444FD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LIBRAS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</w:p>
    <w:p w:rsidR="000F6A35" w:rsidRPr="00210011" w:rsidRDefault="000F6A35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Para melhorar a comunicação e ampliar os canais de atendimento ao cliente surdo, o Programa de Acessibilidade oferece aos funcionários cursos de Libras com duração de 60 </w:t>
      </w:r>
      <w:r w:rsidR="008444F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(sessenta)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horas.</w:t>
      </w:r>
    </w:p>
    <w:p w:rsidR="000F6A35" w:rsidRPr="00210011" w:rsidRDefault="0004162F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 curso permite</w:t>
      </w:r>
      <w:r w:rsidR="000F6A35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realizar a comunicação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0F6A35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 estreitar </w:t>
      </w:r>
      <w:r w:rsidR="008444F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o </w:t>
      </w:r>
      <w:r w:rsidR="000F6A35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relacionamento com o cliente surdo, sensibilizar o funcionário a conhecer as necessidades do </w:t>
      </w:r>
      <w:proofErr w:type="spellStart"/>
      <w:r w:rsidR="000F6A35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Pcd</w:t>
      </w:r>
      <w:proofErr w:type="spellEnd"/>
      <w:r w:rsidR="000F6A35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e, principalmente a mudar a cultura de acessibilidade no SEBRAE-SP.</w:t>
      </w:r>
    </w:p>
    <w:p w:rsidR="00562651" w:rsidRPr="00210011" w:rsidRDefault="00562651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92930" w:rsidRPr="00210011" w:rsidRDefault="00792930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>2.1</w:t>
      </w:r>
      <w:r w:rsidR="00637E36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Projeto </w:t>
      </w:r>
      <w:r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SEBRAE MAIS ACESSÍVEL</w:t>
      </w:r>
    </w:p>
    <w:p w:rsidR="00772A20" w:rsidRPr="00210011" w:rsidRDefault="00772A20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B06A97" w:rsidRPr="00210011" w:rsidRDefault="008444FD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O </w:t>
      </w:r>
      <w:r w:rsidR="00E14E54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SEBRAE MAIS ACESSÍVEL</w:t>
      </w:r>
      <w:r w:rsidR="00E14E5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é um projeto desenvolvido </w:t>
      </w:r>
      <w:r w:rsidR="00E14E54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em parceria com a Secretaria do Estado dos Direitos da Pessoa com Deficiência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,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tendo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como objetivo um p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rojeto de empreendedorismo voltado </w:t>
      </w:r>
      <w:r w:rsidR="000B52C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aos empresários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de </w:t>
      </w:r>
      <w:proofErr w:type="spellStart"/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MPE´s</w:t>
      </w:r>
      <w:proofErr w:type="spellEnd"/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 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aos 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futuros empreendedores com ou sem deficiência, sensibilizando-os e capacitando-</w:t>
      </w:r>
      <w:r w:rsidR="000B52C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os para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a gestão do negócio e inserção d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 pessoa com deficiência (</w:t>
      </w:r>
      <w:proofErr w:type="spellStart"/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PcD</w:t>
      </w:r>
      <w:proofErr w:type="spellEnd"/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) 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no mercado de trabalho</w:t>
      </w:r>
      <w:r w:rsidR="008046E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  <w:r w:rsidR="00B06A97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</w:p>
    <w:p w:rsidR="00E14E54" w:rsidRPr="00210011" w:rsidRDefault="00E14E54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As ações 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do Projeto </w:t>
      </w:r>
      <w:r w:rsidR="00772A20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SEBRAE MAIS ACESSÍVEL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possibilitarão tornar o ambiente da micro e pequena empresa mais produtivo, visto que a valorização da diversidade pode refletir na obtenção de um ambiente estimulador, no atendimento às legislações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>pertinentes à acessibilidade e, ainda, sensibilizar empresários e empreendedores a ter um novo olhar para o cliente com deficiência.</w:t>
      </w:r>
    </w:p>
    <w:p w:rsidR="006810C8" w:rsidRPr="00210011" w:rsidRDefault="006810C8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E14E54" w:rsidRPr="00210011" w:rsidRDefault="00210011" w:rsidP="006810C8">
      <w:pPr>
        <w:spacing w:after="20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>
        <w:rPr>
          <w:rFonts w:ascii="Microsoft Sans Serif" w:hAnsi="Microsoft Sans Serif" w:cs="Microsoft Sans Serif"/>
          <w:color w:val="000000" w:themeColor="text1"/>
          <w:sz w:val="24"/>
          <w:szCs w:val="24"/>
        </w:rPr>
        <w:t>Objetivos do Proj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eto </w:t>
      </w:r>
      <w:r w:rsidR="00772A20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SEBRAE MAIS ACESSÍVEL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:</w:t>
      </w:r>
    </w:p>
    <w:p w:rsidR="00772A20" w:rsidRPr="00210011" w:rsidRDefault="00210011" w:rsidP="006810C8">
      <w:pPr>
        <w:numPr>
          <w:ilvl w:val="0"/>
          <w:numId w:val="24"/>
        </w:num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Capacitar empresários e 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futuros empreendedores com ou sem deficiência com temas relativos a gestão empresarial.</w:t>
      </w:r>
    </w:p>
    <w:p w:rsidR="00772A20" w:rsidRPr="00210011" w:rsidRDefault="00772A20" w:rsidP="006810C8">
      <w:pPr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72A20" w:rsidRPr="00210011" w:rsidRDefault="00210011" w:rsidP="006810C8">
      <w:pPr>
        <w:numPr>
          <w:ilvl w:val="0"/>
          <w:numId w:val="24"/>
        </w:num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Orientar 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empresários para a valorização</w:t>
      </w:r>
      <w:r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 contratação de funcionários com deficiência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. </w:t>
      </w:r>
    </w:p>
    <w:p w:rsidR="000435BD" w:rsidRPr="00210011" w:rsidRDefault="000435BD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72A20" w:rsidRPr="00210011" w:rsidRDefault="00772A20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E, para a realização </w:t>
      </w:r>
      <w:r w:rsid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destes objetivos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8046E8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o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projeto </w:t>
      </w:r>
      <w:r w:rsidR="0004162F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oferece os seguintes produtos e serviços:</w:t>
      </w: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72A20" w:rsidRPr="00210011" w:rsidRDefault="00772A20" w:rsidP="006810C8">
      <w:pPr>
        <w:pStyle w:val="PargrafodaLista"/>
        <w:numPr>
          <w:ilvl w:val="0"/>
          <w:numId w:val="26"/>
        </w:numPr>
        <w:spacing w:after="0"/>
        <w:jc w:val="both"/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Palestra</w:t>
      </w:r>
      <w:r w:rsidR="00923758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: Contratação de F</w:t>
      </w:r>
      <w:r w:rsidR="0004162F"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uncionários e Inclusão no Mercado de Trabalho</w:t>
      </w:r>
    </w:p>
    <w:p w:rsidR="00F7038E" w:rsidRPr="00210011" w:rsidRDefault="00772A20" w:rsidP="006810C8">
      <w:pPr>
        <w:jc w:val="both"/>
        <w:rPr>
          <w:rFonts w:ascii="Microsoft Sans Serif" w:hAnsi="Microsoft Sans Serif" w:cs="Microsoft Sans Serif"/>
          <w:color w:val="000000" w:themeColor="text1"/>
        </w:rPr>
      </w:pPr>
      <w:r w:rsidRPr="00210011">
        <w:rPr>
          <w:rFonts w:ascii="Microsoft Sans Serif" w:hAnsi="Microsoft Sans Serif" w:cs="Microsoft Sans Serif"/>
          <w:i/>
          <w:color w:val="000000" w:themeColor="text1"/>
          <w:sz w:val="24"/>
          <w:szCs w:val="24"/>
          <w:u w:val="single"/>
        </w:rPr>
        <w:t>Objetivo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t>: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F7038E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Apresentar os principais aspectos sobre o processo de recrutamento e seleção de funcionários, considerando o contexto do público-alvo e sua importância na gestão de pessoas</w:t>
      </w:r>
      <w:r w:rsidR="00F7038E" w:rsidRPr="00210011">
        <w:rPr>
          <w:rFonts w:ascii="Microsoft Sans Serif" w:hAnsi="Microsoft Sans Serif" w:cs="Microsoft Sans Serif"/>
          <w:color w:val="000000" w:themeColor="text1"/>
        </w:rPr>
        <w:t xml:space="preserve">. </w:t>
      </w:r>
    </w:p>
    <w:p w:rsidR="00F7038E" w:rsidRPr="00210011" w:rsidRDefault="00F7038E" w:rsidP="006810C8">
      <w:pPr>
        <w:jc w:val="both"/>
        <w:rPr>
          <w:rFonts w:ascii="Microsoft Sans Serif" w:hAnsi="Microsoft Sans Serif" w:cs="Microsoft Sans Serif"/>
          <w:color w:val="000000" w:themeColor="text1"/>
        </w:rPr>
      </w:pPr>
    </w:p>
    <w:p w:rsidR="00772A20" w:rsidRPr="00210011" w:rsidRDefault="00DA6940" w:rsidP="006810C8">
      <w:pPr>
        <w:pStyle w:val="PargrafodaLista"/>
        <w:numPr>
          <w:ilvl w:val="0"/>
          <w:numId w:val="26"/>
        </w:num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Á</w:t>
      </w:r>
      <w:r w:rsidR="00F7038E"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udio</w:t>
      </w:r>
      <w:r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-B</w:t>
      </w:r>
      <w:r w:rsidR="00F7038E"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ooks SEBRAE Mais Acessível</w:t>
      </w:r>
    </w:p>
    <w:p w:rsidR="00772A20" w:rsidRPr="00210011" w:rsidRDefault="00772A20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i/>
          <w:iCs/>
          <w:color w:val="000000" w:themeColor="text1"/>
          <w:sz w:val="24"/>
          <w:szCs w:val="24"/>
          <w:u w:val="single"/>
        </w:rPr>
        <w:t>Objetivo: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734CDF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Capacitação em áu</w:t>
      </w:r>
      <w:r w:rsidR="00F7038E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dio sobre os diversos temas de gestão empresarial</w:t>
      </w:r>
      <w:r w:rsidR="00734CDF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</w:p>
    <w:p w:rsidR="00637E36" w:rsidRPr="00210011" w:rsidRDefault="00637E36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72A20" w:rsidRPr="00210011" w:rsidRDefault="00F7038E" w:rsidP="006810C8">
      <w:pPr>
        <w:pStyle w:val="PargrafodaLista"/>
        <w:numPr>
          <w:ilvl w:val="0"/>
          <w:numId w:val="26"/>
        </w:num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Workshop Você Pode Mais</w:t>
      </w:r>
    </w:p>
    <w:p w:rsidR="00772A20" w:rsidRPr="00210011" w:rsidRDefault="001372DA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i/>
          <w:iCs/>
          <w:color w:val="000000" w:themeColor="text1"/>
          <w:sz w:val="24"/>
          <w:szCs w:val="24"/>
          <w:u w:val="single"/>
        </w:rPr>
        <w:t>Objetivo</w:t>
      </w:r>
      <w:r w:rsidR="00772A20" w:rsidRPr="00210011">
        <w:rPr>
          <w:rFonts w:ascii="Microsoft Sans Serif" w:hAnsi="Microsoft Sans Serif" w:cs="Microsoft Sans Serif"/>
          <w:i/>
          <w:iCs/>
          <w:color w:val="000000" w:themeColor="text1"/>
          <w:sz w:val="24"/>
          <w:szCs w:val="24"/>
          <w:u w:val="single"/>
        </w:rPr>
        <w:t>: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Estimular o </w:t>
      </w:r>
      <w:r w:rsidR="00F7038E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empreendedorismo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n</w:t>
      </w:r>
      <w:r w:rsidR="00F7038E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as pessoas com deficiência e incentivar a contratação de funcionários na micro e pequena empresa.</w:t>
      </w: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72A20" w:rsidRPr="00210011" w:rsidRDefault="00EB552D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Público-</w:t>
      </w:r>
      <w:r w:rsidR="00772A2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alvo: </w:t>
      </w:r>
      <w:r w:rsidR="00F7038E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empresários e futuros empreendedores com ou sem deficiência.</w:t>
      </w:r>
    </w:p>
    <w:p w:rsidR="000B06E3" w:rsidRPr="00210011" w:rsidRDefault="000B06E3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Sinopse: Acessibilidade, empreendedorismo e planejamento são as palavras chaves do Workshop </w:t>
      </w:r>
      <w:r w:rsidRPr="00210011">
        <w:rPr>
          <w:rFonts w:ascii="Microsoft Sans Serif" w:hAnsi="Microsoft Sans Serif" w:cs="Microsoft Sans Serif"/>
          <w:b/>
          <w:color w:val="000000" w:themeColor="text1"/>
          <w:sz w:val="24"/>
          <w:szCs w:val="24"/>
        </w:rPr>
        <w:t>Você Pode Mais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que trará informações para</w:t>
      </w:r>
      <w:r w:rsidR="001372D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o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empresário e futuros empreendedores que buscam conhecimento para a implantação e melhoria das suas empresa</w:t>
      </w:r>
      <w:r w:rsidR="001372DA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0B06E3" w:rsidRPr="00210011" w:rsidRDefault="000B06E3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0B06E3" w:rsidRPr="00210011" w:rsidRDefault="00F7038E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noProof/>
          <w:color w:val="000000" w:themeColor="text1"/>
        </w:rPr>
        <w:lastRenderedPageBreak/>
        <w:drawing>
          <wp:inline distT="0" distB="0" distL="0" distR="0" wp14:anchorId="111C8707" wp14:editId="0E74D609">
            <wp:extent cx="3495675" cy="5130578"/>
            <wp:effectExtent l="0" t="0" r="0" b="0"/>
            <wp:docPr id="14" name="Imagem 14" descr="Sebrae -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r1_c1" descr="Sebrae - S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75" cy="51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E3" w:rsidRPr="00210011" w:rsidRDefault="000B06E3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0B06E3" w:rsidRPr="00210011" w:rsidRDefault="000B06E3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810C8" w:rsidRPr="00210011" w:rsidRDefault="006810C8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37E36" w:rsidRPr="00210011" w:rsidRDefault="00637E36" w:rsidP="006810C8">
      <w:pPr>
        <w:pStyle w:val="Ttulo1"/>
        <w:numPr>
          <w:ilvl w:val="0"/>
          <w:numId w:val="3"/>
        </w:numPr>
        <w:ind w:left="284" w:firstLine="0"/>
        <w:jc w:val="both"/>
        <w:rPr>
          <w:rFonts w:ascii="Microsoft Sans Serif" w:hAnsi="Microsoft Sans Serif" w:cs="Microsoft Sans Serif"/>
          <w:color w:val="000000" w:themeColor="text1"/>
          <w:sz w:val="40"/>
          <w:szCs w:val="40"/>
        </w:rPr>
      </w:pPr>
      <w:r w:rsidRPr="00210011">
        <w:rPr>
          <w:rFonts w:ascii="Microsoft Sans Serif" w:hAnsi="Microsoft Sans Serif" w:cs="Microsoft Sans Serif"/>
          <w:color w:val="000000" w:themeColor="text1"/>
          <w:sz w:val="40"/>
          <w:szCs w:val="40"/>
        </w:rPr>
        <w:t>Atendimento ao cliente INterno</w:t>
      </w:r>
    </w:p>
    <w:p w:rsidR="00792930" w:rsidRPr="00210011" w:rsidRDefault="00637E3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Para proporcionar um melhor atendimento ao cliente com deficiência</w:t>
      </w:r>
      <w:r w:rsidR="00EB552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3D0E26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disseminar as informações sobre o universo da pessoa com deficiência</w:t>
      </w:r>
      <w:r w:rsidR="00DA694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,</w:t>
      </w:r>
      <w:r w:rsidR="003D0E26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é primordial a realização de ações positivas entre os colaboradores do SEBRAE-SP para promover a valorização da pessoa e não da deficiência.</w:t>
      </w:r>
      <w:r w:rsidR="00EA673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De receber e acolher com naturalidade todas as pessoas.</w:t>
      </w:r>
    </w:p>
    <w:p w:rsidR="003D0E26" w:rsidRPr="00210011" w:rsidRDefault="003D0E2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Neste sentido</w:t>
      </w:r>
      <w:r w:rsidR="00EA673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, são realizados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:</w:t>
      </w:r>
    </w:p>
    <w:p w:rsidR="000B52CC" w:rsidRPr="00210011" w:rsidRDefault="00575D71" w:rsidP="00E6353E">
      <w:pPr>
        <w:pStyle w:val="PargrafodaLista"/>
        <w:numPr>
          <w:ilvl w:val="0"/>
          <w:numId w:val="26"/>
        </w:num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lastRenderedPageBreak/>
        <w:t>R</w:t>
      </w:r>
      <w:r w:rsidR="003D0E26"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t xml:space="preserve">euniões </w:t>
      </w:r>
      <w:r w:rsidR="00DA6940"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t xml:space="preserve">periódicas com funcionários </w:t>
      </w:r>
      <w:proofErr w:type="spellStart"/>
      <w:r w:rsidR="00DA6940"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t>PcD</w:t>
      </w:r>
      <w:proofErr w:type="spellEnd"/>
    </w:p>
    <w:p w:rsidR="003D0E26" w:rsidRPr="00210011" w:rsidRDefault="008A62BB" w:rsidP="006810C8">
      <w:pPr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i/>
          <w:color w:val="000000" w:themeColor="text1"/>
          <w:sz w:val="24"/>
          <w:szCs w:val="24"/>
        </w:rPr>
        <w:t>Objetivo: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  <w:r w:rsidR="00E32601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Proporciona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r maior comunicação,</w:t>
      </w:r>
      <w:r w:rsidR="00E32601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ambiente acolhedor e produtivo.</w:t>
      </w:r>
    </w:p>
    <w:p w:rsidR="00E6353E" w:rsidRPr="00210011" w:rsidRDefault="00E6353E" w:rsidP="006810C8">
      <w:pPr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3D0E26" w:rsidRPr="00210011" w:rsidRDefault="003D0E26" w:rsidP="00E6353E">
      <w:pPr>
        <w:pStyle w:val="PargrafodaLista"/>
        <w:numPr>
          <w:ilvl w:val="0"/>
          <w:numId w:val="26"/>
        </w:num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Criação do e</w:t>
      </w:r>
      <w:r w:rsidR="00EB552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-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mail para comunicação permanente com funcionários com </w:t>
      </w:r>
      <w:proofErr w:type="spellStart"/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PcD</w:t>
      </w:r>
      <w:proofErr w:type="spellEnd"/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: </w:t>
      </w:r>
      <w:r w:rsidR="00575D71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</w:t>
      </w:r>
    </w:p>
    <w:p w:rsidR="003D0E26" w:rsidRPr="00210011" w:rsidRDefault="003D0E26" w:rsidP="00DA6940">
      <w:pPr>
        <w:spacing w:after="0"/>
        <w:ind w:firstLine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SP-</w:t>
      </w:r>
      <w:proofErr w:type="spellStart"/>
      <w:r w:rsidRPr="00210011">
        <w:rPr>
          <w:rFonts w:ascii="Microsoft Sans Serif" w:hAnsi="Microsoft Sans Serif" w:cs="Microsoft Sans Serif"/>
          <w:b/>
          <w:bCs/>
          <w:color w:val="000000" w:themeColor="text1"/>
          <w:sz w:val="24"/>
          <w:szCs w:val="24"/>
        </w:rPr>
        <w:t>SebraeInclusão</w:t>
      </w:r>
      <w:proofErr w:type="spellEnd"/>
    </w:p>
    <w:p w:rsidR="008A62BB" w:rsidRPr="00210011" w:rsidRDefault="008A62BB" w:rsidP="00DA6940">
      <w:pPr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i/>
          <w:color w:val="000000" w:themeColor="text1"/>
          <w:sz w:val="24"/>
          <w:szCs w:val="24"/>
        </w:rPr>
        <w:t>Objetivo: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Incentivar a comunicação e a troca de experiências para a produção de produtos e serviços acessíveis para os clientes do SEBRAE-SP.</w:t>
      </w:r>
    </w:p>
    <w:p w:rsidR="00E6353E" w:rsidRPr="00210011" w:rsidRDefault="00E6353E" w:rsidP="006810C8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8A62BB" w:rsidRPr="00210011" w:rsidRDefault="00E6353E" w:rsidP="00E6353E">
      <w:pPr>
        <w:pStyle w:val="PargrafodaLista"/>
        <w:numPr>
          <w:ilvl w:val="0"/>
          <w:numId w:val="36"/>
        </w:num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t>Workshop Saber conviver com as diferenças</w:t>
      </w:r>
    </w:p>
    <w:p w:rsidR="008A62BB" w:rsidRPr="00210011" w:rsidRDefault="008A62BB" w:rsidP="006810C8">
      <w:pPr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i/>
          <w:color w:val="000000" w:themeColor="text1"/>
          <w:sz w:val="24"/>
          <w:szCs w:val="24"/>
        </w:rPr>
        <w:t>Objetivo: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Alinhar o conceito sobre o universo da pessoa com defici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 xml:space="preserve">ência </w:t>
      </w:r>
      <w:r w:rsidR="00EB552D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 quebrar barreiras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e preconceitos no</w:t>
      </w:r>
      <w:r w:rsidR="0024387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relacionamento com a pessoa deficiente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</w:p>
    <w:p w:rsidR="00E6353E" w:rsidRPr="00210011" w:rsidRDefault="00E6353E" w:rsidP="006810C8">
      <w:pPr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B67C82" w:rsidRPr="00210011" w:rsidRDefault="00EA673C" w:rsidP="00B67C82">
      <w:pPr>
        <w:pStyle w:val="PargrafodaLista"/>
        <w:numPr>
          <w:ilvl w:val="0"/>
          <w:numId w:val="36"/>
        </w:num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  <w:u w:val="single"/>
        </w:rPr>
        <w:t>Apoio no atendimento e na realização de palestras</w:t>
      </w:r>
    </w:p>
    <w:p w:rsidR="00417A80" w:rsidRPr="00210011" w:rsidRDefault="00EA673C" w:rsidP="00B67C82">
      <w:pPr>
        <w:pStyle w:val="PargrafodaLista"/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A Unidade de Atendimento </w:t>
      </w:r>
      <w:r w:rsidR="0024387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Individual 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r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ealiza orientações sobre acessibilidade, 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p</w:t>
      </w:r>
      <w:r w:rsidR="0024387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ostura do palestrante, realiza á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udio</w:t>
      </w:r>
      <w:r w:rsidR="0024387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-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descrição das palestras e monitoramento para que os funcioná</w:t>
      </w:r>
      <w:r w:rsidR="0024387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rios estejam seguros e transmita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m naturalidade ao atender o cliente.</w:t>
      </w:r>
    </w:p>
    <w:p w:rsidR="00417A80" w:rsidRPr="00210011" w:rsidRDefault="00417A80" w:rsidP="00B67C82">
      <w:pPr>
        <w:pStyle w:val="PargrafodaLista"/>
        <w:spacing w:after="0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17A80" w:rsidRPr="00210011" w:rsidRDefault="00417A80" w:rsidP="00417A80">
      <w:pPr>
        <w:pStyle w:val="PargrafodaLista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Escritório Regional Grande ABC</w:t>
      </w:r>
    </w:p>
    <w:p w:rsidR="00417A80" w:rsidRPr="00210011" w:rsidRDefault="00417A80" w:rsidP="00417A80">
      <w:pPr>
        <w:pStyle w:val="PargrafodaLista"/>
        <w:tabs>
          <w:tab w:val="left" w:pos="3240"/>
        </w:tabs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343DD7A" wp14:editId="4D9472BA">
            <wp:simplePos x="0" y="0"/>
            <wp:positionH relativeFrom="margin">
              <wp:posOffset>2977515</wp:posOffset>
            </wp:positionH>
            <wp:positionV relativeFrom="paragraph">
              <wp:posOffset>12700</wp:posOffset>
            </wp:positionV>
            <wp:extent cx="1621066" cy="1236980"/>
            <wp:effectExtent l="152400" t="152400" r="360680" b="36322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66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1">
        <w:rPr>
          <w:rFonts w:ascii="Microsoft Sans Serif" w:hAnsi="Microsoft Sans Serif" w:cs="Microsoft Sans Serif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3022881" wp14:editId="14D8BC06">
            <wp:simplePos x="0" y="0"/>
            <wp:positionH relativeFrom="column">
              <wp:posOffset>504825</wp:posOffset>
            </wp:positionH>
            <wp:positionV relativeFrom="paragraph">
              <wp:posOffset>4445</wp:posOffset>
            </wp:positionV>
            <wp:extent cx="1622642" cy="1215035"/>
            <wp:effectExtent l="152400" t="152400" r="358775" b="366395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42" cy="121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ab/>
      </w:r>
    </w:p>
    <w:p w:rsidR="00417A80" w:rsidRPr="00210011" w:rsidRDefault="00417A80" w:rsidP="00417A80">
      <w:pPr>
        <w:pStyle w:val="PargrafodaLista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17A80" w:rsidRPr="00210011" w:rsidRDefault="00417A80" w:rsidP="00417A80">
      <w:pPr>
        <w:pStyle w:val="PargrafodaLista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17A80" w:rsidRPr="00210011" w:rsidRDefault="00417A80" w:rsidP="00417A80">
      <w:pPr>
        <w:spacing w:after="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17A80" w:rsidRPr="00210011" w:rsidRDefault="00417A80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17A80" w:rsidRPr="00210011" w:rsidRDefault="00417A80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4387C" w:rsidRPr="00210011" w:rsidRDefault="0024387C" w:rsidP="00417A80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17A80" w:rsidRPr="00210011" w:rsidRDefault="00417A80" w:rsidP="00417A80">
      <w:pPr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Escritório Regional Piracicaba</w:t>
      </w:r>
    </w:p>
    <w:p w:rsidR="00417A80" w:rsidRPr="00210011" w:rsidRDefault="00417A80" w:rsidP="00417A80">
      <w:pPr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noProof/>
          <w:color w:val="000000" w:themeColor="text1"/>
          <w:sz w:val="24"/>
          <w:szCs w:val="24"/>
        </w:rPr>
        <w:drawing>
          <wp:inline distT="0" distB="0" distL="0" distR="0" wp14:anchorId="59B1FFE1" wp14:editId="1CB24271">
            <wp:extent cx="1571837" cy="1178876"/>
            <wp:effectExtent l="152400" t="152400" r="352425" b="364490"/>
            <wp:docPr id="2" name="Imagem 2" descr="C:\Users\anapaulap\AppData\Local\Microsoft\Windows\Temporary Internet Files\Content.Outlook\50UPCIPA\20131005_14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paulap\AppData\Local\Microsoft\Windows\Temporary Internet Files\Content.Outlook\50UPCIPA\20131005_145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00" cy="1184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10011">
        <w:rPr>
          <w:rFonts w:ascii="Microsoft Sans Serif" w:hAnsi="Microsoft Sans Serif" w:cs="Microsoft Sans Serif"/>
          <w:noProof/>
          <w:color w:val="000000" w:themeColor="text1"/>
          <w:sz w:val="24"/>
          <w:szCs w:val="24"/>
        </w:rPr>
        <w:t xml:space="preserve">        </w:t>
      </w:r>
      <w:r w:rsidRPr="00210011">
        <w:rPr>
          <w:rFonts w:ascii="Microsoft Sans Serif" w:hAnsi="Microsoft Sans Serif" w:cs="Microsoft Sans Serif"/>
          <w:noProof/>
          <w:color w:val="000000" w:themeColor="text1"/>
          <w:sz w:val="24"/>
          <w:szCs w:val="24"/>
        </w:rPr>
        <w:drawing>
          <wp:inline distT="0" distB="0" distL="0" distR="0" wp14:anchorId="7DABAB82" wp14:editId="3DDF9EDA">
            <wp:extent cx="1563370" cy="1172527"/>
            <wp:effectExtent l="152400" t="152400" r="360680" b="370840"/>
            <wp:docPr id="1" name="Imagem 1" descr="C:\Users\anapaulap\AppData\Local\Microsoft\Windows\Temporary Internet Files\Content.Outlook\50UPCIPA\DSCN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paulap\AppData\Local\Microsoft\Windows\Temporary Internet Files\Content.Outlook\50UPCIPA\DSCN18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87" cy="118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62BB" w:rsidRPr="00210011" w:rsidRDefault="00093DF0" w:rsidP="006810C8">
      <w:pPr>
        <w:pStyle w:val="Ttulo1"/>
        <w:numPr>
          <w:ilvl w:val="0"/>
          <w:numId w:val="3"/>
        </w:numPr>
        <w:ind w:left="284" w:firstLine="0"/>
        <w:jc w:val="both"/>
        <w:rPr>
          <w:rFonts w:ascii="Microsoft Sans Serif" w:hAnsi="Microsoft Sans Serif" w:cs="Microsoft Sans Serif"/>
          <w:color w:val="000000" w:themeColor="text1"/>
          <w:sz w:val="40"/>
          <w:szCs w:val="40"/>
        </w:rPr>
      </w:pPr>
      <w:r w:rsidRPr="00210011">
        <w:rPr>
          <w:rFonts w:ascii="Microsoft Sans Serif" w:hAnsi="Microsoft Sans Serif" w:cs="Microsoft Sans Serif"/>
          <w:color w:val="000000" w:themeColor="text1"/>
          <w:sz w:val="40"/>
          <w:szCs w:val="40"/>
        </w:rPr>
        <w:t>Promoção da Acessibilidade</w:t>
      </w:r>
    </w:p>
    <w:p w:rsidR="00417A80" w:rsidRPr="00210011" w:rsidRDefault="00417A80" w:rsidP="00417A80">
      <w:pPr>
        <w:rPr>
          <w:color w:val="000000" w:themeColor="text1"/>
        </w:rPr>
      </w:pPr>
    </w:p>
    <w:p w:rsidR="00B67C82" w:rsidRPr="00210011" w:rsidRDefault="00417A80" w:rsidP="0024387C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lastRenderedPageBreak/>
        <w:t>Para incentivar o empreendedori</w:t>
      </w:r>
      <w:r w:rsidR="0024387C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smo aos clientes com deficiência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e proporcionar capacitação em temas de gestão de acordo com as necessidades de cada cliente o SEBRAE-SP oferece:</w:t>
      </w:r>
    </w:p>
    <w:p w:rsidR="00575D71" w:rsidRDefault="00613FA9" w:rsidP="006810C8">
      <w:pPr>
        <w:pStyle w:val="PargrafodaLista"/>
        <w:numPr>
          <w:ilvl w:val="0"/>
          <w:numId w:val="26"/>
        </w:num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33 (trinta e três) Vídeos com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temas variados </w:t>
      </w:r>
      <w:r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>de gestão, contendo</w:t>
      </w:r>
      <w:r w:rsidR="00417A80" w:rsidRPr="00210011">
        <w:rPr>
          <w:rFonts w:ascii="Microsoft Sans Serif" w:hAnsi="Microsoft Sans Serif" w:cs="Microsoft Sans Serif"/>
          <w:color w:val="000000" w:themeColor="text1"/>
          <w:sz w:val="24"/>
          <w:szCs w:val="24"/>
        </w:rPr>
        <w:t xml:space="preserve"> legenda e janela Libras</w:t>
      </w:r>
      <w:r w:rsidR="003C1E7E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</w:p>
    <w:p w:rsidR="00210011" w:rsidRPr="00210011" w:rsidRDefault="00210011" w:rsidP="006810C8">
      <w:pPr>
        <w:pStyle w:val="PargrafodaLista"/>
        <w:numPr>
          <w:ilvl w:val="0"/>
          <w:numId w:val="26"/>
        </w:num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>
        <w:rPr>
          <w:rFonts w:ascii="Microsoft Sans Serif" w:hAnsi="Microsoft Sans Serif" w:cs="Microsoft Sans Serif"/>
          <w:color w:val="000000" w:themeColor="text1"/>
          <w:sz w:val="24"/>
          <w:szCs w:val="24"/>
        </w:rPr>
        <w:t>Cursos de Educação a distância em ambiente totalmente acessível</w:t>
      </w:r>
      <w:r w:rsidR="003C1E7E">
        <w:rPr>
          <w:rFonts w:ascii="Microsoft Sans Serif" w:hAnsi="Microsoft Sans Serif" w:cs="Microsoft Sans Serif"/>
          <w:color w:val="000000" w:themeColor="text1"/>
          <w:sz w:val="24"/>
          <w:szCs w:val="24"/>
        </w:rPr>
        <w:t>.</w:t>
      </w:r>
    </w:p>
    <w:p w:rsidR="00093DF0" w:rsidRPr="00210011" w:rsidRDefault="00093DF0" w:rsidP="00210011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093DF0" w:rsidRPr="00210011" w:rsidRDefault="00093DF0" w:rsidP="006810C8">
      <w:pPr>
        <w:pStyle w:val="PargrafodaLista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43474F" w:rsidRPr="00210011" w:rsidRDefault="0043474F" w:rsidP="006810C8">
      <w:pPr>
        <w:pStyle w:val="PargrafodaLista"/>
        <w:ind w:left="720"/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37E36" w:rsidRPr="00210011" w:rsidRDefault="00637E3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637E36" w:rsidRPr="00210011" w:rsidRDefault="00637E3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3D0E26" w:rsidRPr="00210011" w:rsidRDefault="0043474F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r w:rsidRPr="00210011">
        <w:rPr>
          <w:rFonts w:ascii="Microsoft Sans Serif" w:hAnsi="Microsoft Sans Serif" w:cs="Microsoft Sans Serif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011">
        <w:rPr>
          <w:rFonts w:ascii="Microsoft Sans Serif" w:hAnsi="Microsoft Sans Serif" w:cs="Microsoft Sans Serif"/>
          <w:noProof/>
          <w:color w:val="000000" w:themeColor="text1"/>
          <w:sz w:val="24"/>
          <w:szCs w:val="24"/>
        </w:rPr>
        <w:t xml:space="preserve">      </w:t>
      </w:r>
    </w:p>
    <w:p w:rsidR="003D0E26" w:rsidRPr="00210011" w:rsidRDefault="003D0E2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3D0E26" w:rsidRPr="00210011" w:rsidRDefault="003D0E2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3D0E26" w:rsidRPr="00210011" w:rsidRDefault="003D0E2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3D0E26" w:rsidRPr="00210011" w:rsidRDefault="003D0E26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792930" w:rsidRPr="00210011" w:rsidRDefault="00792930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B4591B" w:rsidRPr="00210011" w:rsidRDefault="00B4591B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B4591B" w:rsidRPr="00210011" w:rsidRDefault="00B4591B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B4591B" w:rsidRDefault="00B4591B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75EB5" w:rsidRDefault="00275EB5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275EB5" w:rsidRPr="00210011" w:rsidRDefault="00275EB5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  <w:bookmarkStart w:id="1" w:name="_GoBack"/>
      <w:bookmarkEnd w:id="1"/>
    </w:p>
    <w:p w:rsidR="00B4591B" w:rsidRPr="00210011" w:rsidRDefault="00B4591B" w:rsidP="006810C8">
      <w:pPr>
        <w:jc w:val="both"/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B4591B" w:rsidRPr="00210011" w:rsidRDefault="00B4591B" w:rsidP="00792930">
      <w:pPr>
        <w:rPr>
          <w:rFonts w:ascii="Microsoft Sans Serif" w:hAnsi="Microsoft Sans Serif" w:cs="Microsoft Sans Serif"/>
          <w:color w:val="000000" w:themeColor="text1"/>
          <w:sz w:val="24"/>
          <w:szCs w:val="24"/>
        </w:rPr>
      </w:pPr>
    </w:p>
    <w:p w:rsidR="00136323" w:rsidRPr="00210011" w:rsidRDefault="0010236A" w:rsidP="008C6592">
      <w:pPr>
        <w:spacing w:after="0"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48"/>
          <w:szCs w:val="48"/>
        </w:rPr>
      </w:pPr>
      <w:r w:rsidRPr="00210011">
        <w:rPr>
          <w:rFonts w:ascii="Microsoft Sans Serif" w:hAnsi="Microsoft Sans Serif" w:cs="Microsoft Sans Serif"/>
          <w:b/>
          <w:color w:val="000000" w:themeColor="text1"/>
          <w:sz w:val="48"/>
          <w:szCs w:val="48"/>
        </w:rPr>
        <w:t>Unidade Atendimento Individual</w:t>
      </w:r>
    </w:p>
    <w:p w:rsidR="00BC1FE6" w:rsidRPr="00210011" w:rsidRDefault="00136323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33"/>
          <w:szCs w:val="29"/>
        </w:rPr>
      </w:pPr>
      <w:r w:rsidRPr="00210011">
        <w:rPr>
          <w:rFonts w:ascii="Microsoft Sans Serif" w:hAnsi="Microsoft Sans Serif" w:cs="Microsoft Sans Serif"/>
          <w:b/>
          <w:color w:val="000000" w:themeColor="text1"/>
          <w:sz w:val="33"/>
          <w:szCs w:val="29"/>
        </w:rPr>
        <w:t>SEBRAE-SP</w:t>
      </w:r>
    </w:p>
    <w:p w:rsidR="00DF5C82" w:rsidRPr="00210011" w:rsidRDefault="00DF5C82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F53BAE" w:rsidRPr="00210011" w:rsidRDefault="00F53BAE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16"/>
          <w:szCs w:val="16"/>
        </w:rPr>
      </w:pPr>
    </w:p>
    <w:p w:rsidR="00BC1FE6" w:rsidRPr="00210011" w:rsidRDefault="00BC1FE6" w:rsidP="00DF5C82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  <w:u w:val="single"/>
        </w:rPr>
      </w:pPr>
      <w:r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  <w:u w:val="single"/>
        </w:rPr>
        <w:t>Gerência</w:t>
      </w:r>
    </w:p>
    <w:p w:rsidR="00BC1FE6" w:rsidRPr="00210011" w:rsidRDefault="00B4591B" w:rsidP="00DF5C82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</w:pPr>
      <w:r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  <w:t xml:space="preserve">Adriana </w:t>
      </w:r>
      <w:r w:rsid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  <w:t xml:space="preserve">de Barros </w:t>
      </w:r>
      <w:r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  <w:t xml:space="preserve">Rebecchi </w:t>
      </w:r>
    </w:p>
    <w:p w:rsidR="00DF5C82" w:rsidRPr="00210011" w:rsidRDefault="00DF5C82" w:rsidP="00DF5C82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</w:pPr>
    </w:p>
    <w:p w:rsidR="00EB552D" w:rsidRPr="00210011" w:rsidRDefault="00EB552D" w:rsidP="00DF5C82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</w:pPr>
    </w:p>
    <w:p w:rsidR="00DF5C82" w:rsidRPr="00210011" w:rsidRDefault="00B4591B" w:rsidP="00DF5C82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  <w:u w:val="single"/>
        </w:rPr>
      </w:pPr>
      <w:r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  <w:u w:val="single"/>
        </w:rPr>
        <w:t>Gestora</w:t>
      </w:r>
      <w:r w:rsidR="00F53BAE"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  <w:u w:val="single"/>
        </w:rPr>
        <w:t xml:space="preserve"> Estadual</w:t>
      </w:r>
    </w:p>
    <w:p w:rsidR="00832B77" w:rsidRPr="00210011" w:rsidRDefault="00F53BAE" w:rsidP="00DF5C82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</w:pPr>
      <w:r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  <w:t>Ana Paula Peg</w:t>
      </w:r>
      <w:r w:rsidR="00832B77" w:rsidRPr="00210011"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  <w:t>uim</w:t>
      </w:r>
    </w:p>
    <w:p w:rsidR="00DF5C82" w:rsidRPr="00210011" w:rsidRDefault="00DF5C82" w:rsidP="00BC1FE6">
      <w:pPr>
        <w:spacing w:after="0" w:line="240" w:lineRule="auto"/>
        <w:ind w:right="-17"/>
        <w:rPr>
          <w:rFonts w:ascii="Microsoft Sans Serif" w:hAnsi="Microsoft Sans Serif" w:cs="Microsoft Sans Serif"/>
          <w:bCs/>
          <w:color w:val="000000" w:themeColor="text1"/>
          <w:kern w:val="32"/>
          <w:sz w:val="24"/>
          <w:szCs w:val="24"/>
        </w:rPr>
      </w:pPr>
    </w:p>
    <w:p w:rsidR="00136323" w:rsidRPr="00210011" w:rsidRDefault="00275EB5" w:rsidP="000B71E3">
      <w:pPr>
        <w:spacing w:line="240" w:lineRule="auto"/>
        <w:ind w:right="-17"/>
        <w:jc w:val="center"/>
        <w:rPr>
          <w:rFonts w:ascii="Microsoft Sans Serif" w:hAnsi="Microsoft Sans Serif" w:cs="Microsoft Sans Serif"/>
          <w:b/>
          <w:color w:val="000000" w:themeColor="text1"/>
          <w:sz w:val="29"/>
          <w:szCs w:val="29"/>
        </w:rPr>
      </w:pPr>
      <w:r w:rsidRPr="00210011">
        <w:rPr>
          <w:rFonts w:ascii="Microsoft Sans Serif" w:hAnsi="Microsoft Sans Serif" w:cs="Microsoft Sans Serif"/>
          <w:b/>
          <w:color w:val="000000" w:themeColor="text1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19" o:title=""/>
          </v:shape>
        </w:pict>
      </w:r>
    </w:p>
    <w:sectPr w:rsidR="00136323" w:rsidRPr="00210011" w:rsidSect="005E475A">
      <w:footerReference w:type="default" r:id="rId20"/>
      <w:headerReference w:type="first" r:id="rId21"/>
      <w:footerReference w:type="first" r:id="rId22"/>
      <w:pgSz w:w="11907" w:h="16839" w:code="9"/>
      <w:pgMar w:top="1820" w:right="850" w:bottom="993" w:left="1080" w:header="426" w:footer="56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A86" w:rsidRDefault="00112A86">
      <w:r>
        <w:separator/>
      </w:r>
    </w:p>
  </w:endnote>
  <w:endnote w:type="continuationSeparator" w:id="0">
    <w:p w:rsidR="00112A86" w:rsidRDefault="00112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Condensed">
    <w:altName w:val="Franklin Gothic Medium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601" w:rsidRDefault="009C0AA6">
    <w:pPr>
      <w:pStyle w:val="Rodap0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6991350</wp:posOffset>
              </wp:positionH>
              <wp:positionV relativeFrom="page">
                <wp:posOffset>9590405</wp:posOffset>
              </wp:positionV>
              <wp:extent cx="607695" cy="948690"/>
              <wp:effectExtent l="0" t="0" r="1905" b="0"/>
              <wp:wrapNone/>
              <wp:docPr id="5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7695" cy="948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601" w:rsidRPr="00606F1B" w:rsidRDefault="00E32601">
                          <w:pPr>
                            <w:rPr>
                              <w:sz w:val="12"/>
                            </w:rPr>
                          </w:pPr>
                          <w:r w:rsidRPr="00606F1B">
                            <w:rPr>
                              <w:sz w:val="12"/>
                            </w:rPr>
                            <w:t xml:space="preserve">Página </w:t>
                          </w:r>
                          <w:r w:rsidR="005349D5" w:rsidRPr="00606F1B">
                            <w:rPr>
                              <w:sz w:val="24"/>
                            </w:rPr>
                            <w:fldChar w:fldCharType="begin"/>
                          </w:r>
                          <w:r w:rsidRPr="00606F1B">
                            <w:rPr>
                              <w:sz w:val="24"/>
                            </w:rPr>
                            <w:instrText xml:space="preserve"> PAGE </w:instrText>
                          </w:r>
                          <w:r w:rsidR="005349D5" w:rsidRPr="00606F1B">
                            <w:rPr>
                              <w:sz w:val="24"/>
                            </w:rPr>
                            <w:fldChar w:fldCharType="separate"/>
                          </w:r>
                          <w:r w:rsidR="00275EB5">
                            <w:rPr>
                              <w:noProof/>
                              <w:sz w:val="24"/>
                            </w:rPr>
                            <w:t>7</w:t>
                          </w:r>
                          <w:r w:rsidR="005349D5" w:rsidRPr="00606F1B">
                            <w:rPr>
                              <w:sz w:val="24"/>
                            </w:rPr>
                            <w:fldChar w:fldCharType="end"/>
                          </w:r>
                          <w:r w:rsidRPr="00606F1B">
                            <w:rPr>
                              <w:sz w:val="12"/>
                            </w:rPr>
                            <w:t xml:space="preserve"> de </w:t>
                          </w:r>
                          <w:r w:rsidR="005349D5" w:rsidRPr="00606F1B">
                            <w:rPr>
                              <w:sz w:val="24"/>
                            </w:rPr>
                            <w:fldChar w:fldCharType="begin"/>
                          </w:r>
                          <w:r w:rsidRPr="00606F1B">
                            <w:rPr>
                              <w:sz w:val="24"/>
                            </w:rPr>
                            <w:instrText xml:space="preserve"> NUMPAGES  </w:instrText>
                          </w:r>
                          <w:r w:rsidR="005349D5" w:rsidRPr="00606F1B">
                            <w:rPr>
                              <w:sz w:val="24"/>
                            </w:rPr>
                            <w:fldChar w:fldCharType="separate"/>
                          </w:r>
                          <w:r w:rsidR="00275EB5">
                            <w:rPr>
                              <w:noProof/>
                              <w:sz w:val="24"/>
                            </w:rPr>
                            <w:t>7</w:t>
                          </w:r>
                          <w:r w:rsidR="005349D5" w:rsidRPr="00606F1B">
                            <w:rPr>
                              <w:sz w:val="24"/>
                            </w:rPr>
                            <w:fldChar w:fldCharType="end"/>
                          </w:r>
                        </w:p>
                        <w:p w:rsidR="00E32601" w:rsidRPr="00606F1B" w:rsidRDefault="00E32601" w:rsidP="009B160F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50.5pt;margin-top:755.15pt;width:47.85pt;height:74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" o:allowincell="f" filled="f" stroked="f">
              <v:textbox style="layout-flow:vertical;mso-layout-flow-alt:bottom-to-top;mso-fit-shape-to-text:t">
                <w:txbxContent>
                  <w:p w:rsidR="00E32601" w:rsidRPr="00606F1B" w:rsidRDefault="00E32601">
                    <w:pPr>
                      <w:rPr>
                        <w:sz w:val="12"/>
                      </w:rPr>
                    </w:pPr>
                    <w:r w:rsidRPr="00606F1B">
                      <w:rPr>
                        <w:sz w:val="12"/>
                      </w:rPr>
                      <w:t xml:space="preserve">Página </w:t>
                    </w:r>
                    <w:r w:rsidR="005349D5" w:rsidRPr="00606F1B">
                      <w:rPr>
                        <w:sz w:val="24"/>
                      </w:rPr>
                      <w:fldChar w:fldCharType="begin"/>
                    </w:r>
                    <w:r w:rsidRPr="00606F1B">
                      <w:rPr>
                        <w:sz w:val="24"/>
                      </w:rPr>
                      <w:instrText xml:space="preserve"> PAGE </w:instrText>
                    </w:r>
                    <w:r w:rsidR="005349D5" w:rsidRPr="00606F1B">
                      <w:rPr>
                        <w:sz w:val="24"/>
                      </w:rPr>
                      <w:fldChar w:fldCharType="separate"/>
                    </w:r>
                    <w:r w:rsidR="00275EB5">
                      <w:rPr>
                        <w:noProof/>
                        <w:sz w:val="24"/>
                      </w:rPr>
                      <w:t>7</w:t>
                    </w:r>
                    <w:r w:rsidR="005349D5" w:rsidRPr="00606F1B">
                      <w:rPr>
                        <w:sz w:val="24"/>
                      </w:rPr>
                      <w:fldChar w:fldCharType="end"/>
                    </w:r>
                    <w:r w:rsidRPr="00606F1B">
                      <w:rPr>
                        <w:sz w:val="12"/>
                      </w:rPr>
                      <w:t xml:space="preserve"> de </w:t>
                    </w:r>
                    <w:r w:rsidR="005349D5" w:rsidRPr="00606F1B">
                      <w:rPr>
                        <w:sz w:val="24"/>
                      </w:rPr>
                      <w:fldChar w:fldCharType="begin"/>
                    </w:r>
                    <w:r w:rsidRPr="00606F1B">
                      <w:rPr>
                        <w:sz w:val="24"/>
                      </w:rPr>
                      <w:instrText xml:space="preserve"> NUMPAGES  </w:instrText>
                    </w:r>
                    <w:r w:rsidR="005349D5" w:rsidRPr="00606F1B">
                      <w:rPr>
                        <w:sz w:val="24"/>
                      </w:rPr>
                      <w:fldChar w:fldCharType="separate"/>
                    </w:r>
                    <w:r w:rsidR="00275EB5">
                      <w:rPr>
                        <w:noProof/>
                        <w:sz w:val="24"/>
                      </w:rPr>
                      <w:t>7</w:t>
                    </w:r>
                    <w:r w:rsidR="005349D5" w:rsidRPr="00606F1B">
                      <w:rPr>
                        <w:sz w:val="24"/>
                      </w:rPr>
                      <w:fldChar w:fldCharType="end"/>
                    </w:r>
                  </w:p>
                  <w:p w:rsidR="00E32601" w:rsidRPr="00606F1B" w:rsidRDefault="00E32601" w:rsidP="009B160F">
                    <w:pPr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601" w:rsidRPr="00606F1B" w:rsidRDefault="00E32601">
    <w:pPr>
      <w:pStyle w:val="Rodap0"/>
      <w:rPr>
        <w:rFonts w:ascii="Microsoft Sans Serif" w:hAnsi="Microsoft Sans Serif" w:cs="Microsoft Sans Serif"/>
      </w:rPr>
    </w:pPr>
    <w:r w:rsidRPr="00606F1B">
      <w:rPr>
        <w:rFonts w:ascii="Microsoft Sans Serif" w:hAnsi="Microsoft Sans Serif" w:cs="Microsoft Sans Serif"/>
      </w:rPr>
      <w:t>Versão</w:t>
    </w:r>
    <w:r w:rsidR="00DC5118" w:rsidRPr="00606F1B">
      <w:rPr>
        <w:rFonts w:ascii="Microsoft Sans Serif" w:hAnsi="Microsoft Sans Serif" w:cs="Microsoft Sans Serif"/>
      </w:rPr>
      <w:t xml:space="preserve"> 2</w:t>
    </w:r>
    <w:r w:rsidRPr="00606F1B">
      <w:rPr>
        <w:rFonts w:ascii="Microsoft Sans Serif" w:hAnsi="Microsoft Sans Serif" w:cs="Microsoft Sans Serif"/>
      </w:rPr>
      <w:t xml:space="preserve"> – </w:t>
    </w:r>
    <w:r w:rsidR="00DC5118" w:rsidRPr="00606F1B">
      <w:rPr>
        <w:rFonts w:ascii="Microsoft Sans Serif" w:hAnsi="Microsoft Sans Serif" w:cs="Microsoft Sans Serif"/>
      </w:rPr>
      <w:t>25/03/2014</w:t>
    </w:r>
  </w:p>
  <w:p w:rsidR="00E32601" w:rsidRDefault="00E32601">
    <w:pPr>
      <w:pStyle w:val="Rodap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A86" w:rsidRDefault="00112A86">
      <w:r>
        <w:separator/>
      </w:r>
    </w:p>
  </w:footnote>
  <w:footnote w:type="continuationSeparator" w:id="0">
    <w:p w:rsidR="00112A86" w:rsidRDefault="00112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601" w:rsidRDefault="006C7111" w:rsidP="005D4D9F">
    <w:pPr>
      <w:pStyle w:val="Cabealho0"/>
    </w:pPr>
    <w:r w:rsidRPr="006C7111">
      <w:rPr>
        <w:noProof/>
      </w:rPr>
      <w:drawing>
        <wp:inline distT="0" distB="0" distL="0" distR="0" wp14:anchorId="179D087E" wp14:editId="163459AF">
          <wp:extent cx="1378626" cy="922020"/>
          <wp:effectExtent l="0" t="0" r="0" b="0"/>
          <wp:docPr id="2050" name="Imagem 4" descr="logo_sebrae-sp_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Imagem 4" descr="logo_sebrae-sp_preto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243" cy="9231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9C0AA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539115" cy="129540"/>
              <wp:effectExtent l="57150" t="19050" r="69850" b="9017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2954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3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32601" w:rsidRDefault="0043474F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275EB5" w:rsidRPr="00275EB5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-8.75pt;margin-top:0;width:42.45pt;height:10.2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" o:allowincell="f" fillcolor="black [1632]" strokecolor="black [3040]">
              <v:fill color2="black [3008]" rotate="t" angle="180" focus="80%" type="gradient">
                <o:fill v:ext="view" type="gradientUnscaled"/>
              </v:fill>
              <v:shadow on="t" color="black" opacity="22937f" origin=",.5" offset="0,.63889mm"/>
              <v:textbox style="mso-fit-shape-to-text:t" inset=",0,,0">
                <w:txbxContent>
                  <w:p w:rsidR="00E32601" w:rsidRDefault="0043474F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275EB5" w:rsidRPr="00275EB5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14FA5"/>
    <w:multiLevelType w:val="hybridMultilevel"/>
    <w:tmpl w:val="5A92F89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D116F42"/>
    <w:multiLevelType w:val="hybridMultilevel"/>
    <w:tmpl w:val="FAFC4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B2F92"/>
    <w:multiLevelType w:val="hybridMultilevel"/>
    <w:tmpl w:val="47B44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D76B1"/>
    <w:multiLevelType w:val="hybridMultilevel"/>
    <w:tmpl w:val="77CEA92A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D90F4C"/>
    <w:multiLevelType w:val="hybridMultilevel"/>
    <w:tmpl w:val="03CC291C"/>
    <w:lvl w:ilvl="0" w:tplc="990E4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CC8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AA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76A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58E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8D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6B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2AC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620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DF7CCE"/>
    <w:multiLevelType w:val="multilevel"/>
    <w:tmpl w:val="8B78DE8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6">
    <w:nsid w:val="17CE7F16"/>
    <w:multiLevelType w:val="multilevel"/>
    <w:tmpl w:val="02DCEE42"/>
    <w:lvl w:ilvl="0">
      <w:start w:val="1"/>
      <w:numFmt w:val="decimal"/>
      <w:pStyle w:val="Ttulo1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pStyle w:val="Textoembloco"/>
      <w:lvlText w:val="%1.%2."/>
      <w:lvlJc w:val="left"/>
      <w:pPr>
        <w:ind w:left="9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cs="Times New Roman"/>
      </w:rPr>
    </w:lvl>
  </w:abstractNum>
  <w:abstractNum w:abstractNumId="7">
    <w:nsid w:val="17EA2460"/>
    <w:multiLevelType w:val="hybridMultilevel"/>
    <w:tmpl w:val="5CD252E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8FC220D"/>
    <w:multiLevelType w:val="hybridMultilevel"/>
    <w:tmpl w:val="281AC080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0D53995"/>
    <w:multiLevelType w:val="hybridMultilevel"/>
    <w:tmpl w:val="AB2420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995B6A"/>
    <w:multiLevelType w:val="hybridMultilevel"/>
    <w:tmpl w:val="98E04CCA"/>
    <w:lvl w:ilvl="0" w:tplc="36EED178">
      <w:start w:val="1"/>
      <w:numFmt w:val="decimal"/>
      <w:pStyle w:val="Sumri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B0A27"/>
    <w:multiLevelType w:val="hybridMultilevel"/>
    <w:tmpl w:val="54081A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52846"/>
    <w:multiLevelType w:val="hybridMultilevel"/>
    <w:tmpl w:val="7B4EF5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863FA0"/>
    <w:multiLevelType w:val="hybridMultilevel"/>
    <w:tmpl w:val="BCFA721A"/>
    <w:lvl w:ilvl="0" w:tplc="D032CC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4C85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5B8759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4F02A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8EC16F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024FF4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2A41B8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CDCE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50AC1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CA0CBC"/>
    <w:multiLevelType w:val="hybridMultilevel"/>
    <w:tmpl w:val="4AE824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072E6"/>
    <w:multiLevelType w:val="hybridMultilevel"/>
    <w:tmpl w:val="4C0E0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45D4D"/>
    <w:multiLevelType w:val="hybridMultilevel"/>
    <w:tmpl w:val="F1AC16F0"/>
    <w:lvl w:ilvl="0" w:tplc="5B3A5B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20615C"/>
    <w:multiLevelType w:val="hybridMultilevel"/>
    <w:tmpl w:val="84C891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B55C6"/>
    <w:multiLevelType w:val="hybridMultilevel"/>
    <w:tmpl w:val="BCFA721A"/>
    <w:lvl w:ilvl="0" w:tplc="D032CC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4C85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5B8759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4F02A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8EC16F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024FF4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2A41B8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CDCE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50AC1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EF7983"/>
    <w:multiLevelType w:val="hybridMultilevel"/>
    <w:tmpl w:val="99469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210DD"/>
    <w:multiLevelType w:val="hybridMultilevel"/>
    <w:tmpl w:val="643A751E"/>
    <w:lvl w:ilvl="0" w:tplc="5C6E7C48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FA4E9D"/>
    <w:multiLevelType w:val="hybridMultilevel"/>
    <w:tmpl w:val="4924534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DC732B"/>
    <w:multiLevelType w:val="hybridMultilevel"/>
    <w:tmpl w:val="2DF697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C85D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5B8759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4F02A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8EC16F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024FF4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2A41B8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CDCE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50AC1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D66018"/>
    <w:multiLevelType w:val="hybridMultilevel"/>
    <w:tmpl w:val="1242E4E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990622"/>
    <w:multiLevelType w:val="hybridMultilevel"/>
    <w:tmpl w:val="D10415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16CB5"/>
    <w:multiLevelType w:val="hybridMultilevel"/>
    <w:tmpl w:val="65CA4C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193029"/>
    <w:multiLevelType w:val="multilevel"/>
    <w:tmpl w:val="8B78DE8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27">
    <w:nsid w:val="53FD5F04"/>
    <w:multiLevelType w:val="hybridMultilevel"/>
    <w:tmpl w:val="4B2AF08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4A76122"/>
    <w:multiLevelType w:val="hybridMultilevel"/>
    <w:tmpl w:val="38A43B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520CD0"/>
    <w:multiLevelType w:val="multilevel"/>
    <w:tmpl w:val="8B78DE8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30">
    <w:nsid w:val="65594803"/>
    <w:multiLevelType w:val="hybridMultilevel"/>
    <w:tmpl w:val="AB7424DA"/>
    <w:lvl w:ilvl="0" w:tplc="4B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0CE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E4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47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A29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EEF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01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E6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86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5B77338"/>
    <w:multiLevelType w:val="hybridMultilevel"/>
    <w:tmpl w:val="FBBAA6B2"/>
    <w:lvl w:ilvl="0" w:tplc="70E210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00EDF"/>
    <w:multiLevelType w:val="hybridMultilevel"/>
    <w:tmpl w:val="789A298C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3401D8F"/>
    <w:multiLevelType w:val="hybridMultilevel"/>
    <w:tmpl w:val="5ED6D4A4"/>
    <w:lvl w:ilvl="0" w:tplc="4D3C57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24"/>
  </w:num>
  <w:num w:numId="6">
    <w:abstractNumId w:val="3"/>
  </w:num>
  <w:num w:numId="7">
    <w:abstractNumId w:val="28"/>
  </w:num>
  <w:num w:numId="8">
    <w:abstractNumId w:val="12"/>
  </w:num>
  <w:num w:numId="9">
    <w:abstractNumId w:val="11"/>
  </w:num>
  <w:num w:numId="10">
    <w:abstractNumId w:val="9"/>
  </w:num>
  <w:num w:numId="11">
    <w:abstractNumId w:val="14"/>
  </w:num>
  <w:num w:numId="12">
    <w:abstractNumId w:val="19"/>
  </w:num>
  <w:num w:numId="13">
    <w:abstractNumId w:val="1"/>
  </w:num>
  <w:num w:numId="14">
    <w:abstractNumId w:val="2"/>
  </w:num>
  <w:num w:numId="15">
    <w:abstractNumId w:val="23"/>
  </w:num>
  <w:num w:numId="16">
    <w:abstractNumId w:val="17"/>
  </w:num>
  <w:num w:numId="17">
    <w:abstractNumId w:val="25"/>
  </w:num>
  <w:num w:numId="18">
    <w:abstractNumId w:val="32"/>
  </w:num>
  <w:num w:numId="19">
    <w:abstractNumId w:val="8"/>
  </w:num>
  <w:num w:numId="20">
    <w:abstractNumId w:val="21"/>
  </w:num>
  <w:num w:numId="21">
    <w:abstractNumId w:val="7"/>
  </w:num>
  <w:num w:numId="22">
    <w:abstractNumId w:val="6"/>
  </w:num>
  <w:num w:numId="23">
    <w:abstractNumId w:val="27"/>
  </w:num>
  <w:num w:numId="24">
    <w:abstractNumId w:val="4"/>
  </w:num>
  <w:num w:numId="25">
    <w:abstractNumId w:val="30"/>
  </w:num>
  <w:num w:numId="26">
    <w:abstractNumId w:val="15"/>
  </w:num>
  <w:num w:numId="27">
    <w:abstractNumId w:val="26"/>
  </w:num>
  <w:num w:numId="28">
    <w:abstractNumId w:val="29"/>
  </w:num>
  <w:num w:numId="29">
    <w:abstractNumId w:val="18"/>
  </w:num>
  <w:num w:numId="30">
    <w:abstractNumId w:val="31"/>
  </w:num>
  <w:num w:numId="31">
    <w:abstractNumId w:val="13"/>
  </w:num>
  <w:num w:numId="32">
    <w:abstractNumId w:val="16"/>
  </w:num>
  <w:num w:numId="33">
    <w:abstractNumId w:val="33"/>
  </w:num>
  <w:num w:numId="34">
    <w:abstractNumId w:val="6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20"/>
  <w:hyphenationZone w:val="425"/>
  <w:drawingGridHorizontalSpacing w:val="94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586"/>
    <w:rsid w:val="00000A0E"/>
    <w:rsid w:val="00002893"/>
    <w:rsid w:val="00003A54"/>
    <w:rsid w:val="00012E6F"/>
    <w:rsid w:val="000145C6"/>
    <w:rsid w:val="00016407"/>
    <w:rsid w:val="00016AC0"/>
    <w:rsid w:val="00016B27"/>
    <w:rsid w:val="000179B2"/>
    <w:rsid w:val="00023DF9"/>
    <w:rsid w:val="0003002B"/>
    <w:rsid w:val="0003005A"/>
    <w:rsid w:val="000301C7"/>
    <w:rsid w:val="0003074B"/>
    <w:rsid w:val="0004162F"/>
    <w:rsid w:val="00041A61"/>
    <w:rsid w:val="000435BD"/>
    <w:rsid w:val="0004578A"/>
    <w:rsid w:val="00046658"/>
    <w:rsid w:val="0005041B"/>
    <w:rsid w:val="00055938"/>
    <w:rsid w:val="00061BC1"/>
    <w:rsid w:val="000626B2"/>
    <w:rsid w:val="000635C4"/>
    <w:rsid w:val="00063813"/>
    <w:rsid w:val="0006671B"/>
    <w:rsid w:val="00066E68"/>
    <w:rsid w:val="00066F04"/>
    <w:rsid w:val="00070CF2"/>
    <w:rsid w:val="00072A78"/>
    <w:rsid w:val="00073002"/>
    <w:rsid w:val="00077942"/>
    <w:rsid w:val="000819BA"/>
    <w:rsid w:val="00083C67"/>
    <w:rsid w:val="000908A1"/>
    <w:rsid w:val="00090A02"/>
    <w:rsid w:val="00091DAB"/>
    <w:rsid w:val="000927C3"/>
    <w:rsid w:val="00093708"/>
    <w:rsid w:val="00093DF0"/>
    <w:rsid w:val="00096424"/>
    <w:rsid w:val="00096902"/>
    <w:rsid w:val="00097E2B"/>
    <w:rsid w:val="000A5F21"/>
    <w:rsid w:val="000A66B2"/>
    <w:rsid w:val="000B06E3"/>
    <w:rsid w:val="000B1E4A"/>
    <w:rsid w:val="000B3D69"/>
    <w:rsid w:val="000B4B71"/>
    <w:rsid w:val="000B52CC"/>
    <w:rsid w:val="000B62CA"/>
    <w:rsid w:val="000B71E3"/>
    <w:rsid w:val="000C1E45"/>
    <w:rsid w:val="000C59D2"/>
    <w:rsid w:val="000C5A48"/>
    <w:rsid w:val="000D497F"/>
    <w:rsid w:val="000D57FC"/>
    <w:rsid w:val="000E0E78"/>
    <w:rsid w:val="000E2538"/>
    <w:rsid w:val="000E66EB"/>
    <w:rsid w:val="000F17BD"/>
    <w:rsid w:val="000F6A35"/>
    <w:rsid w:val="00100220"/>
    <w:rsid w:val="001002A9"/>
    <w:rsid w:val="001009C5"/>
    <w:rsid w:val="00100C93"/>
    <w:rsid w:val="00101B4A"/>
    <w:rsid w:val="0010236A"/>
    <w:rsid w:val="00104AB6"/>
    <w:rsid w:val="00105D1E"/>
    <w:rsid w:val="00106F8C"/>
    <w:rsid w:val="0010743A"/>
    <w:rsid w:val="00110452"/>
    <w:rsid w:val="00112A86"/>
    <w:rsid w:val="001210DD"/>
    <w:rsid w:val="0012433C"/>
    <w:rsid w:val="001301DE"/>
    <w:rsid w:val="00134BF5"/>
    <w:rsid w:val="001350DE"/>
    <w:rsid w:val="00136323"/>
    <w:rsid w:val="001372DA"/>
    <w:rsid w:val="00140C10"/>
    <w:rsid w:val="001419BB"/>
    <w:rsid w:val="00141A90"/>
    <w:rsid w:val="00144AAB"/>
    <w:rsid w:val="001453D2"/>
    <w:rsid w:val="0014696C"/>
    <w:rsid w:val="00147518"/>
    <w:rsid w:val="00151663"/>
    <w:rsid w:val="001526AC"/>
    <w:rsid w:val="001537FD"/>
    <w:rsid w:val="001558D6"/>
    <w:rsid w:val="00156B8C"/>
    <w:rsid w:val="00160D5E"/>
    <w:rsid w:val="00160DF9"/>
    <w:rsid w:val="00161F7F"/>
    <w:rsid w:val="00176F95"/>
    <w:rsid w:val="00177395"/>
    <w:rsid w:val="001778E5"/>
    <w:rsid w:val="001800E1"/>
    <w:rsid w:val="0018148A"/>
    <w:rsid w:val="00187DF4"/>
    <w:rsid w:val="001911CC"/>
    <w:rsid w:val="00191BCD"/>
    <w:rsid w:val="00192EE3"/>
    <w:rsid w:val="00193B84"/>
    <w:rsid w:val="001A11A4"/>
    <w:rsid w:val="001A2306"/>
    <w:rsid w:val="001A55EC"/>
    <w:rsid w:val="001A58E1"/>
    <w:rsid w:val="001A71DD"/>
    <w:rsid w:val="001B237E"/>
    <w:rsid w:val="001B330C"/>
    <w:rsid w:val="001B4795"/>
    <w:rsid w:val="001B4CEE"/>
    <w:rsid w:val="001B5065"/>
    <w:rsid w:val="001B639C"/>
    <w:rsid w:val="001C11F9"/>
    <w:rsid w:val="001C16D0"/>
    <w:rsid w:val="001C4E50"/>
    <w:rsid w:val="001C56CE"/>
    <w:rsid w:val="001D09CF"/>
    <w:rsid w:val="001D12D9"/>
    <w:rsid w:val="001D31A2"/>
    <w:rsid w:val="001D55E0"/>
    <w:rsid w:val="001E0D72"/>
    <w:rsid w:val="001E0DA9"/>
    <w:rsid w:val="001E0FBF"/>
    <w:rsid w:val="001E477D"/>
    <w:rsid w:val="001E593B"/>
    <w:rsid w:val="001E63A2"/>
    <w:rsid w:val="001E6FF2"/>
    <w:rsid w:val="001F0FFD"/>
    <w:rsid w:val="001F2C4F"/>
    <w:rsid w:val="001F3F64"/>
    <w:rsid w:val="001F704D"/>
    <w:rsid w:val="00202E22"/>
    <w:rsid w:val="00202E8C"/>
    <w:rsid w:val="002041DF"/>
    <w:rsid w:val="00205E57"/>
    <w:rsid w:val="00206D1E"/>
    <w:rsid w:val="00206D66"/>
    <w:rsid w:val="00210011"/>
    <w:rsid w:val="00210D6E"/>
    <w:rsid w:val="00211781"/>
    <w:rsid w:val="00211DD3"/>
    <w:rsid w:val="00212578"/>
    <w:rsid w:val="002132B4"/>
    <w:rsid w:val="00213FCC"/>
    <w:rsid w:val="002161BC"/>
    <w:rsid w:val="00221598"/>
    <w:rsid w:val="0022248B"/>
    <w:rsid w:val="00224002"/>
    <w:rsid w:val="00224909"/>
    <w:rsid w:val="00232531"/>
    <w:rsid w:val="00236E34"/>
    <w:rsid w:val="0024387C"/>
    <w:rsid w:val="002450BC"/>
    <w:rsid w:val="0024710A"/>
    <w:rsid w:val="00250624"/>
    <w:rsid w:val="00251510"/>
    <w:rsid w:val="00251564"/>
    <w:rsid w:val="00252423"/>
    <w:rsid w:val="002561F9"/>
    <w:rsid w:val="00256745"/>
    <w:rsid w:val="00256ADE"/>
    <w:rsid w:val="002601DB"/>
    <w:rsid w:val="00264341"/>
    <w:rsid w:val="002649ED"/>
    <w:rsid w:val="00264FFA"/>
    <w:rsid w:val="002678F1"/>
    <w:rsid w:val="00267EA0"/>
    <w:rsid w:val="00275EB5"/>
    <w:rsid w:val="002821E0"/>
    <w:rsid w:val="002838A2"/>
    <w:rsid w:val="00283E63"/>
    <w:rsid w:val="002908D3"/>
    <w:rsid w:val="00291301"/>
    <w:rsid w:val="00291409"/>
    <w:rsid w:val="002A2233"/>
    <w:rsid w:val="002B1A9B"/>
    <w:rsid w:val="002B321B"/>
    <w:rsid w:val="002C04DE"/>
    <w:rsid w:val="002C060F"/>
    <w:rsid w:val="002C4A59"/>
    <w:rsid w:val="002C4C5E"/>
    <w:rsid w:val="002C5328"/>
    <w:rsid w:val="002C5660"/>
    <w:rsid w:val="002D124B"/>
    <w:rsid w:val="002D3E41"/>
    <w:rsid w:val="002D406F"/>
    <w:rsid w:val="002D4932"/>
    <w:rsid w:val="002E0268"/>
    <w:rsid w:val="002E02F5"/>
    <w:rsid w:val="002E3F44"/>
    <w:rsid w:val="002E655A"/>
    <w:rsid w:val="002F1ACE"/>
    <w:rsid w:val="002F21F3"/>
    <w:rsid w:val="002F3E9B"/>
    <w:rsid w:val="0030067F"/>
    <w:rsid w:val="003020A9"/>
    <w:rsid w:val="00304E33"/>
    <w:rsid w:val="00305495"/>
    <w:rsid w:val="0030559C"/>
    <w:rsid w:val="0030670B"/>
    <w:rsid w:val="00310426"/>
    <w:rsid w:val="003114A8"/>
    <w:rsid w:val="00313225"/>
    <w:rsid w:val="003137FF"/>
    <w:rsid w:val="00315398"/>
    <w:rsid w:val="00315A57"/>
    <w:rsid w:val="003173DB"/>
    <w:rsid w:val="00317C01"/>
    <w:rsid w:val="0032071F"/>
    <w:rsid w:val="00322566"/>
    <w:rsid w:val="00322E6F"/>
    <w:rsid w:val="00323115"/>
    <w:rsid w:val="00325209"/>
    <w:rsid w:val="00325F88"/>
    <w:rsid w:val="00327B47"/>
    <w:rsid w:val="00327B90"/>
    <w:rsid w:val="00334E14"/>
    <w:rsid w:val="00344484"/>
    <w:rsid w:val="00351EF2"/>
    <w:rsid w:val="00354E3A"/>
    <w:rsid w:val="00364D20"/>
    <w:rsid w:val="00373D1A"/>
    <w:rsid w:val="00375345"/>
    <w:rsid w:val="0037583F"/>
    <w:rsid w:val="003879D6"/>
    <w:rsid w:val="00387CAA"/>
    <w:rsid w:val="00391FAE"/>
    <w:rsid w:val="003927FF"/>
    <w:rsid w:val="00393E83"/>
    <w:rsid w:val="003A3C03"/>
    <w:rsid w:val="003A54CC"/>
    <w:rsid w:val="003A5D73"/>
    <w:rsid w:val="003A7BC0"/>
    <w:rsid w:val="003A7C7E"/>
    <w:rsid w:val="003B0BDC"/>
    <w:rsid w:val="003B4452"/>
    <w:rsid w:val="003B6223"/>
    <w:rsid w:val="003B6559"/>
    <w:rsid w:val="003B6B4A"/>
    <w:rsid w:val="003C1E7E"/>
    <w:rsid w:val="003C326D"/>
    <w:rsid w:val="003D0E26"/>
    <w:rsid w:val="003D6FF8"/>
    <w:rsid w:val="003E776D"/>
    <w:rsid w:val="003E7844"/>
    <w:rsid w:val="003F5DCF"/>
    <w:rsid w:val="003F63AF"/>
    <w:rsid w:val="00402E28"/>
    <w:rsid w:val="004058BB"/>
    <w:rsid w:val="004118F6"/>
    <w:rsid w:val="00417591"/>
    <w:rsid w:val="00417772"/>
    <w:rsid w:val="00417A80"/>
    <w:rsid w:val="00417ADF"/>
    <w:rsid w:val="00424AB1"/>
    <w:rsid w:val="0042502B"/>
    <w:rsid w:val="00425797"/>
    <w:rsid w:val="00427550"/>
    <w:rsid w:val="00431BBF"/>
    <w:rsid w:val="004322C4"/>
    <w:rsid w:val="0043474F"/>
    <w:rsid w:val="0043705B"/>
    <w:rsid w:val="00437319"/>
    <w:rsid w:val="00437D18"/>
    <w:rsid w:val="00440D04"/>
    <w:rsid w:val="0044113F"/>
    <w:rsid w:val="00442D81"/>
    <w:rsid w:val="00443D87"/>
    <w:rsid w:val="00450D86"/>
    <w:rsid w:val="00451BF9"/>
    <w:rsid w:val="0045477B"/>
    <w:rsid w:val="00462EEB"/>
    <w:rsid w:val="00466058"/>
    <w:rsid w:val="00466485"/>
    <w:rsid w:val="00470F88"/>
    <w:rsid w:val="00475AE0"/>
    <w:rsid w:val="0047711B"/>
    <w:rsid w:val="004814D8"/>
    <w:rsid w:val="00482EE7"/>
    <w:rsid w:val="00483F5D"/>
    <w:rsid w:val="0048736D"/>
    <w:rsid w:val="004921D0"/>
    <w:rsid w:val="00493B37"/>
    <w:rsid w:val="0049579F"/>
    <w:rsid w:val="004A0A40"/>
    <w:rsid w:val="004A77DA"/>
    <w:rsid w:val="004B2E51"/>
    <w:rsid w:val="004B36DC"/>
    <w:rsid w:val="004C03EE"/>
    <w:rsid w:val="004C0D01"/>
    <w:rsid w:val="004C1407"/>
    <w:rsid w:val="004C20DF"/>
    <w:rsid w:val="004C6313"/>
    <w:rsid w:val="004D3363"/>
    <w:rsid w:val="004D4D75"/>
    <w:rsid w:val="004E16E8"/>
    <w:rsid w:val="004E7054"/>
    <w:rsid w:val="004F01F2"/>
    <w:rsid w:val="004F4494"/>
    <w:rsid w:val="00510558"/>
    <w:rsid w:val="00511166"/>
    <w:rsid w:val="00511973"/>
    <w:rsid w:val="00511E17"/>
    <w:rsid w:val="00512263"/>
    <w:rsid w:val="0051336C"/>
    <w:rsid w:val="00514892"/>
    <w:rsid w:val="00523675"/>
    <w:rsid w:val="00524944"/>
    <w:rsid w:val="00525171"/>
    <w:rsid w:val="00526C87"/>
    <w:rsid w:val="00526D2E"/>
    <w:rsid w:val="005272C2"/>
    <w:rsid w:val="005304A9"/>
    <w:rsid w:val="005312C4"/>
    <w:rsid w:val="005349D5"/>
    <w:rsid w:val="005363FA"/>
    <w:rsid w:val="00537F34"/>
    <w:rsid w:val="005433E4"/>
    <w:rsid w:val="00543CCE"/>
    <w:rsid w:val="00544246"/>
    <w:rsid w:val="0055083D"/>
    <w:rsid w:val="00551B95"/>
    <w:rsid w:val="00555040"/>
    <w:rsid w:val="00562651"/>
    <w:rsid w:val="0056362F"/>
    <w:rsid w:val="005658BD"/>
    <w:rsid w:val="00570A5A"/>
    <w:rsid w:val="00572026"/>
    <w:rsid w:val="00575D71"/>
    <w:rsid w:val="0058035F"/>
    <w:rsid w:val="005879C7"/>
    <w:rsid w:val="00593913"/>
    <w:rsid w:val="00595352"/>
    <w:rsid w:val="00597429"/>
    <w:rsid w:val="0059789D"/>
    <w:rsid w:val="005A0206"/>
    <w:rsid w:val="005A379F"/>
    <w:rsid w:val="005A6C5C"/>
    <w:rsid w:val="005B1716"/>
    <w:rsid w:val="005B3838"/>
    <w:rsid w:val="005B4DF6"/>
    <w:rsid w:val="005B4F06"/>
    <w:rsid w:val="005B51B8"/>
    <w:rsid w:val="005B6360"/>
    <w:rsid w:val="005B6BB8"/>
    <w:rsid w:val="005C63D0"/>
    <w:rsid w:val="005C7420"/>
    <w:rsid w:val="005C7471"/>
    <w:rsid w:val="005D41E3"/>
    <w:rsid w:val="005D4D9F"/>
    <w:rsid w:val="005D6990"/>
    <w:rsid w:val="005E195B"/>
    <w:rsid w:val="005E475A"/>
    <w:rsid w:val="005E4FE0"/>
    <w:rsid w:val="005E5C76"/>
    <w:rsid w:val="005F3137"/>
    <w:rsid w:val="005F57E8"/>
    <w:rsid w:val="005F6278"/>
    <w:rsid w:val="00602B37"/>
    <w:rsid w:val="006038AE"/>
    <w:rsid w:val="00606C43"/>
    <w:rsid w:val="00606F1B"/>
    <w:rsid w:val="00613FA9"/>
    <w:rsid w:val="006251D9"/>
    <w:rsid w:val="00625547"/>
    <w:rsid w:val="006304DE"/>
    <w:rsid w:val="00630A37"/>
    <w:rsid w:val="0063196C"/>
    <w:rsid w:val="006339FB"/>
    <w:rsid w:val="00634DE5"/>
    <w:rsid w:val="00636D5B"/>
    <w:rsid w:val="00637E36"/>
    <w:rsid w:val="00643C22"/>
    <w:rsid w:val="006442BD"/>
    <w:rsid w:val="006467D7"/>
    <w:rsid w:val="00647B35"/>
    <w:rsid w:val="00654A9B"/>
    <w:rsid w:val="00654D47"/>
    <w:rsid w:val="00664A89"/>
    <w:rsid w:val="006701B7"/>
    <w:rsid w:val="00670AAE"/>
    <w:rsid w:val="00674577"/>
    <w:rsid w:val="00677589"/>
    <w:rsid w:val="006810C8"/>
    <w:rsid w:val="00683594"/>
    <w:rsid w:val="0068459A"/>
    <w:rsid w:val="006921CE"/>
    <w:rsid w:val="00692C9F"/>
    <w:rsid w:val="006A087B"/>
    <w:rsid w:val="006A3DCB"/>
    <w:rsid w:val="006A674A"/>
    <w:rsid w:val="006B012F"/>
    <w:rsid w:val="006B5047"/>
    <w:rsid w:val="006B6576"/>
    <w:rsid w:val="006B6E6A"/>
    <w:rsid w:val="006C1ACD"/>
    <w:rsid w:val="006C1F0E"/>
    <w:rsid w:val="006C2E78"/>
    <w:rsid w:val="006C4A5B"/>
    <w:rsid w:val="006C7111"/>
    <w:rsid w:val="006D0CFE"/>
    <w:rsid w:val="006D2563"/>
    <w:rsid w:val="006D2850"/>
    <w:rsid w:val="006D3349"/>
    <w:rsid w:val="006D565F"/>
    <w:rsid w:val="006D5B8A"/>
    <w:rsid w:val="006D63AB"/>
    <w:rsid w:val="006E26DA"/>
    <w:rsid w:val="006E7BA4"/>
    <w:rsid w:val="006F20FB"/>
    <w:rsid w:val="006F2E52"/>
    <w:rsid w:val="006F3C1E"/>
    <w:rsid w:val="0070588F"/>
    <w:rsid w:val="00707C9B"/>
    <w:rsid w:val="00712596"/>
    <w:rsid w:val="0071300D"/>
    <w:rsid w:val="00715E21"/>
    <w:rsid w:val="007217D0"/>
    <w:rsid w:val="00722535"/>
    <w:rsid w:val="00725445"/>
    <w:rsid w:val="00726B18"/>
    <w:rsid w:val="00732048"/>
    <w:rsid w:val="007324B4"/>
    <w:rsid w:val="00732EC5"/>
    <w:rsid w:val="00734CCF"/>
    <w:rsid w:val="00734CDF"/>
    <w:rsid w:val="00740B2C"/>
    <w:rsid w:val="0074655C"/>
    <w:rsid w:val="00746D68"/>
    <w:rsid w:val="0074789D"/>
    <w:rsid w:val="007505EE"/>
    <w:rsid w:val="00752BB4"/>
    <w:rsid w:val="007546E9"/>
    <w:rsid w:val="00755336"/>
    <w:rsid w:val="0075600A"/>
    <w:rsid w:val="007568BB"/>
    <w:rsid w:val="007603D0"/>
    <w:rsid w:val="007633DD"/>
    <w:rsid w:val="00764131"/>
    <w:rsid w:val="00770D7E"/>
    <w:rsid w:val="00772A20"/>
    <w:rsid w:val="00777941"/>
    <w:rsid w:val="00780C69"/>
    <w:rsid w:val="00780ECF"/>
    <w:rsid w:val="00780F0E"/>
    <w:rsid w:val="0078195F"/>
    <w:rsid w:val="00783A66"/>
    <w:rsid w:val="007846DB"/>
    <w:rsid w:val="007854E6"/>
    <w:rsid w:val="00785E19"/>
    <w:rsid w:val="00787888"/>
    <w:rsid w:val="00790470"/>
    <w:rsid w:val="0079120E"/>
    <w:rsid w:val="0079165D"/>
    <w:rsid w:val="00792111"/>
    <w:rsid w:val="00792930"/>
    <w:rsid w:val="00793CFA"/>
    <w:rsid w:val="00793E05"/>
    <w:rsid w:val="00795293"/>
    <w:rsid w:val="007A6AEF"/>
    <w:rsid w:val="007A7CE9"/>
    <w:rsid w:val="007B4121"/>
    <w:rsid w:val="007B5F12"/>
    <w:rsid w:val="007B6377"/>
    <w:rsid w:val="007B6ABB"/>
    <w:rsid w:val="007C0211"/>
    <w:rsid w:val="007C1A67"/>
    <w:rsid w:val="007C251A"/>
    <w:rsid w:val="007C2B5A"/>
    <w:rsid w:val="007C42AC"/>
    <w:rsid w:val="007C7C44"/>
    <w:rsid w:val="007D282F"/>
    <w:rsid w:val="007D3667"/>
    <w:rsid w:val="007D54D3"/>
    <w:rsid w:val="007D577F"/>
    <w:rsid w:val="007E285A"/>
    <w:rsid w:val="007E572C"/>
    <w:rsid w:val="007E78A6"/>
    <w:rsid w:val="007E78E8"/>
    <w:rsid w:val="007F20BB"/>
    <w:rsid w:val="007F23FB"/>
    <w:rsid w:val="007F2678"/>
    <w:rsid w:val="007F2ED6"/>
    <w:rsid w:val="00800082"/>
    <w:rsid w:val="008046E8"/>
    <w:rsid w:val="00805E04"/>
    <w:rsid w:val="00807AC1"/>
    <w:rsid w:val="00810838"/>
    <w:rsid w:val="00813BCF"/>
    <w:rsid w:val="0081739D"/>
    <w:rsid w:val="00826F4D"/>
    <w:rsid w:val="00832B77"/>
    <w:rsid w:val="00833B15"/>
    <w:rsid w:val="00833D3D"/>
    <w:rsid w:val="00834A9C"/>
    <w:rsid w:val="00835817"/>
    <w:rsid w:val="00835DA5"/>
    <w:rsid w:val="00841BD2"/>
    <w:rsid w:val="00841FDF"/>
    <w:rsid w:val="008444FD"/>
    <w:rsid w:val="00844FA2"/>
    <w:rsid w:val="00845D39"/>
    <w:rsid w:val="008547AB"/>
    <w:rsid w:val="00854B98"/>
    <w:rsid w:val="00860123"/>
    <w:rsid w:val="00860710"/>
    <w:rsid w:val="00862748"/>
    <w:rsid w:val="0087077B"/>
    <w:rsid w:val="00870919"/>
    <w:rsid w:val="00872836"/>
    <w:rsid w:val="00874792"/>
    <w:rsid w:val="0087505B"/>
    <w:rsid w:val="00877E7C"/>
    <w:rsid w:val="008823A6"/>
    <w:rsid w:val="00882932"/>
    <w:rsid w:val="00891751"/>
    <w:rsid w:val="00895F41"/>
    <w:rsid w:val="00896F19"/>
    <w:rsid w:val="008A1C9A"/>
    <w:rsid w:val="008A2F1C"/>
    <w:rsid w:val="008A62BB"/>
    <w:rsid w:val="008A66DD"/>
    <w:rsid w:val="008A7B6A"/>
    <w:rsid w:val="008B19E3"/>
    <w:rsid w:val="008B4DB4"/>
    <w:rsid w:val="008B6FDE"/>
    <w:rsid w:val="008C031E"/>
    <w:rsid w:val="008C373B"/>
    <w:rsid w:val="008C50F2"/>
    <w:rsid w:val="008C6592"/>
    <w:rsid w:val="008C7D23"/>
    <w:rsid w:val="008D0578"/>
    <w:rsid w:val="008D2C9D"/>
    <w:rsid w:val="008D3155"/>
    <w:rsid w:val="008D42AD"/>
    <w:rsid w:val="008D46C2"/>
    <w:rsid w:val="008D4F11"/>
    <w:rsid w:val="008D552B"/>
    <w:rsid w:val="008D6AEA"/>
    <w:rsid w:val="008D7703"/>
    <w:rsid w:val="008E02A9"/>
    <w:rsid w:val="008E0ADE"/>
    <w:rsid w:val="008E1A90"/>
    <w:rsid w:val="008E2941"/>
    <w:rsid w:val="008E5E9E"/>
    <w:rsid w:val="008F1F49"/>
    <w:rsid w:val="008F5363"/>
    <w:rsid w:val="008F5EE9"/>
    <w:rsid w:val="00900F43"/>
    <w:rsid w:val="00901071"/>
    <w:rsid w:val="009024E6"/>
    <w:rsid w:val="009037C0"/>
    <w:rsid w:val="0090414E"/>
    <w:rsid w:val="00905D20"/>
    <w:rsid w:val="009105EB"/>
    <w:rsid w:val="00911FC4"/>
    <w:rsid w:val="00912753"/>
    <w:rsid w:val="0091409F"/>
    <w:rsid w:val="00916067"/>
    <w:rsid w:val="00923758"/>
    <w:rsid w:val="00925037"/>
    <w:rsid w:val="00926159"/>
    <w:rsid w:val="00927A52"/>
    <w:rsid w:val="00931979"/>
    <w:rsid w:val="009338B9"/>
    <w:rsid w:val="00937BAE"/>
    <w:rsid w:val="00941316"/>
    <w:rsid w:val="0094175C"/>
    <w:rsid w:val="00951B55"/>
    <w:rsid w:val="00953936"/>
    <w:rsid w:val="0095470A"/>
    <w:rsid w:val="00957221"/>
    <w:rsid w:val="00962271"/>
    <w:rsid w:val="009635E2"/>
    <w:rsid w:val="00976AEE"/>
    <w:rsid w:val="0098466C"/>
    <w:rsid w:val="00984F62"/>
    <w:rsid w:val="009867BD"/>
    <w:rsid w:val="00987E94"/>
    <w:rsid w:val="00987F9A"/>
    <w:rsid w:val="00990BB5"/>
    <w:rsid w:val="00990FE1"/>
    <w:rsid w:val="009937DC"/>
    <w:rsid w:val="009937FB"/>
    <w:rsid w:val="009938D8"/>
    <w:rsid w:val="00994F91"/>
    <w:rsid w:val="009A0636"/>
    <w:rsid w:val="009A13B3"/>
    <w:rsid w:val="009A1E8D"/>
    <w:rsid w:val="009A35C3"/>
    <w:rsid w:val="009A3DE6"/>
    <w:rsid w:val="009A5509"/>
    <w:rsid w:val="009A5C5B"/>
    <w:rsid w:val="009B0C83"/>
    <w:rsid w:val="009B1348"/>
    <w:rsid w:val="009B160F"/>
    <w:rsid w:val="009B2001"/>
    <w:rsid w:val="009B50EF"/>
    <w:rsid w:val="009B5247"/>
    <w:rsid w:val="009C0AA6"/>
    <w:rsid w:val="009C2033"/>
    <w:rsid w:val="009C2943"/>
    <w:rsid w:val="009C75FC"/>
    <w:rsid w:val="009D07DF"/>
    <w:rsid w:val="009D230F"/>
    <w:rsid w:val="009D38D4"/>
    <w:rsid w:val="009D6051"/>
    <w:rsid w:val="009F1FB5"/>
    <w:rsid w:val="009F247D"/>
    <w:rsid w:val="00A004BE"/>
    <w:rsid w:val="00A0310B"/>
    <w:rsid w:val="00A04E96"/>
    <w:rsid w:val="00A12C9E"/>
    <w:rsid w:val="00A14589"/>
    <w:rsid w:val="00A155B3"/>
    <w:rsid w:val="00A15B4A"/>
    <w:rsid w:val="00A204B7"/>
    <w:rsid w:val="00A248E8"/>
    <w:rsid w:val="00A24DC2"/>
    <w:rsid w:val="00A2516C"/>
    <w:rsid w:val="00A274AD"/>
    <w:rsid w:val="00A30844"/>
    <w:rsid w:val="00A31595"/>
    <w:rsid w:val="00A31658"/>
    <w:rsid w:val="00A34F72"/>
    <w:rsid w:val="00A3533E"/>
    <w:rsid w:val="00A356D2"/>
    <w:rsid w:val="00A3697F"/>
    <w:rsid w:val="00A40B50"/>
    <w:rsid w:val="00A40BAF"/>
    <w:rsid w:val="00A4109D"/>
    <w:rsid w:val="00A41BA9"/>
    <w:rsid w:val="00A42262"/>
    <w:rsid w:val="00A422DC"/>
    <w:rsid w:val="00A435E0"/>
    <w:rsid w:val="00A453CD"/>
    <w:rsid w:val="00A45BF6"/>
    <w:rsid w:val="00A476FE"/>
    <w:rsid w:val="00A51049"/>
    <w:rsid w:val="00A5157C"/>
    <w:rsid w:val="00A5459A"/>
    <w:rsid w:val="00A62069"/>
    <w:rsid w:val="00A62F4D"/>
    <w:rsid w:val="00A64E15"/>
    <w:rsid w:val="00A660A5"/>
    <w:rsid w:val="00A670BA"/>
    <w:rsid w:val="00A72DB0"/>
    <w:rsid w:val="00A82386"/>
    <w:rsid w:val="00A85B8D"/>
    <w:rsid w:val="00A86F47"/>
    <w:rsid w:val="00A87EA1"/>
    <w:rsid w:val="00A9061C"/>
    <w:rsid w:val="00A90C47"/>
    <w:rsid w:val="00A922E3"/>
    <w:rsid w:val="00A92DDD"/>
    <w:rsid w:val="00A94605"/>
    <w:rsid w:val="00AA0F03"/>
    <w:rsid w:val="00AA1FDF"/>
    <w:rsid w:val="00AA3625"/>
    <w:rsid w:val="00AA3F49"/>
    <w:rsid w:val="00AA5761"/>
    <w:rsid w:val="00AA5CE3"/>
    <w:rsid w:val="00AA6CB8"/>
    <w:rsid w:val="00AA6D2D"/>
    <w:rsid w:val="00AA6D9C"/>
    <w:rsid w:val="00AA7AC6"/>
    <w:rsid w:val="00AB2B76"/>
    <w:rsid w:val="00AB39D0"/>
    <w:rsid w:val="00AB54F1"/>
    <w:rsid w:val="00AC3586"/>
    <w:rsid w:val="00AC3E79"/>
    <w:rsid w:val="00AC485F"/>
    <w:rsid w:val="00AC6126"/>
    <w:rsid w:val="00AD13C0"/>
    <w:rsid w:val="00AD2041"/>
    <w:rsid w:val="00AD22CF"/>
    <w:rsid w:val="00AD59A9"/>
    <w:rsid w:val="00AD7C1E"/>
    <w:rsid w:val="00AE2CA2"/>
    <w:rsid w:val="00AE567E"/>
    <w:rsid w:val="00AF174E"/>
    <w:rsid w:val="00AF19C5"/>
    <w:rsid w:val="00B0007F"/>
    <w:rsid w:val="00B02028"/>
    <w:rsid w:val="00B04F05"/>
    <w:rsid w:val="00B06A97"/>
    <w:rsid w:val="00B13D7D"/>
    <w:rsid w:val="00B16707"/>
    <w:rsid w:val="00B23513"/>
    <w:rsid w:val="00B23572"/>
    <w:rsid w:val="00B23597"/>
    <w:rsid w:val="00B23FDC"/>
    <w:rsid w:val="00B248E2"/>
    <w:rsid w:val="00B2586D"/>
    <w:rsid w:val="00B2610B"/>
    <w:rsid w:val="00B3120E"/>
    <w:rsid w:val="00B37478"/>
    <w:rsid w:val="00B42864"/>
    <w:rsid w:val="00B42C3F"/>
    <w:rsid w:val="00B4591B"/>
    <w:rsid w:val="00B47D0D"/>
    <w:rsid w:val="00B50344"/>
    <w:rsid w:val="00B50A4D"/>
    <w:rsid w:val="00B51C3E"/>
    <w:rsid w:val="00B526C6"/>
    <w:rsid w:val="00B54E0B"/>
    <w:rsid w:val="00B55892"/>
    <w:rsid w:val="00B56026"/>
    <w:rsid w:val="00B564A1"/>
    <w:rsid w:val="00B63ABE"/>
    <w:rsid w:val="00B67C82"/>
    <w:rsid w:val="00B71E5D"/>
    <w:rsid w:val="00B73D0E"/>
    <w:rsid w:val="00B75989"/>
    <w:rsid w:val="00B769B6"/>
    <w:rsid w:val="00B81191"/>
    <w:rsid w:val="00B814CD"/>
    <w:rsid w:val="00B84894"/>
    <w:rsid w:val="00B9295A"/>
    <w:rsid w:val="00B9678A"/>
    <w:rsid w:val="00B974CC"/>
    <w:rsid w:val="00BA272D"/>
    <w:rsid w:val="00BA3D78"/>
    <w:rsid w:val="00BA5B4E"/>
    <w:rsid w:val="00BA761F"/>
    <w:rsid w:val="00BB18EC"/>
    <w:rsid w:val="00BB2C6C"/>
    <w:rsid w:val="00BB2FB6"/>
    <w:rsid w:val="00BB3C68"/>
    <w:rsid w:val="00BB5027"/>
    <w:rsid w:val="00BB5C9E"/>
    <w:rsid w:val="00BB7A11"/>
    <w:rsid w:val="00BC1FE6"/>
    <w:rsid w:val="00BC7940"/>
    <w:rsid w:val="00BD31F2"/>
    <w:rsid w:val="00BD3710"/>
    <w:rsid w:val="00BD3C77"/>
    <w:rsid w:val="00BE00B9"/>
    <w:rsid w:val="00BE0FD4"/>
    <w:rsid w:val="00BE1B0B"/>
    <w:rsid w:val="00BE5128"/>
    <w:rsid w:val="00BE73C0"/>
    <w:rsid w:val="00BF26B3"/>
    <w:rsid w:val="00C00B50"/>
    <w:rsid w:val="00C02147"/>
    <w:rsid w:val="00C04DEF"/>
    <w:rsid w:val="00C056B2"/>
    <w:rsid w:val="00C121F1"/>
    <w:rsid w:val="00C1392B"/>
    <w:rsid w:val="00C13B97"/>
    <w:rsid w:val="00C13C41"/>
    <w:rsid w:val="00C143BD"/>
    <w:rsid w:val="00C1659F"/>
    <w:rsid w:val="00C17C2E"/>
    <w:rsid w:val="00C2071D"/>
    <w:rsid w:val="00C24721"/>
    <w:rsid w:val="00C24839"/>
    <w:rsid w:val="00C3114A"/>
    <w:rsid w:val="00C33443"/>
    <w:rsid w:val="00C34AA4"/>
    <w:rsid w:val="00C36D43"/>
    <w:rsid w:val="00C402CE"/>
    <w:rsid w:val="00C40CD4"/>
    <w:rsid w:val="00C411E4"/>
    <w:rsid w:val="00C53739"/>
    <w:rsid w:val="00C551E1"/>
    <w:rsid w:val="00C62DB8"/>
    <w:rsid w:val="00C63B0F"/>
    <w:rsid w:val="00C67282"/>
    <w:rsid w:val="00C70492"/>
    <w:rsid w:val="00C705A8"/>
    <w:rsid w:val="00C7125E"/>
    <w:rsid w:val="00C71EA0"/>
    <w:rsid w:val="00C727F0"/>
    <w:rsid w:val="00C73607"/>
    <w:rsid w:val="00C8008B"/>
    <w:rsid w:val="00C83847"/>
    <w:rsid w:val="00C861E9"/>
    <w:rsid w:val="00C86BD9"/>
    <w:rsid w:val="00C92182"/>
    <w:rsid w:val="00C95D1B"/>
    <w:rsid w:val="00CA5A74"/>
    <w:rsid w:val="00CA5C65"/>
    <w:rsid w:val="00CA7A95"/>
    <w:rsid w:val="00CB082A"/>
    <w:rsid w:val="00CB12E8"/>
    <w:rsid w:val="00CB5727"/>
    <w:rsid w:val="00CC2AE4"/>
    <w:rsid w:val="00CC5A12"/>
    <w:rsid w:val="00CD4EFD"/>
    <w:rsid w:val="00CD4F3D"/>
    <w:rsid w:val="00CE4FE8"/>
    <w:rsid w:val="00CF19F9"/>
    <w:rsid w:val="00CF2B36"/>
    <w:rsid w:val="00CF3214"/>
    <w:rsid w:val="00CF4F2A"/>
    <w:rsid w:val="00CF5263"/>
    <w:rsid w:val="00CF6BEF"/>
    <w:rsid w:val="00D04588"/>
    <w:rsid w:val="00D05D82"/>
    <w:rsid w:val="00D0621F"/>
    <w:rsid w:val="00D1026C"/>
    <w:rsid w:val="00D103F4"/>
    <w:rsid w:val="00D114A3"/>
    <w:rsid w:val="00D171F7"/>
    <w:rsid w:val="00D1794A"/>
    <w:rsid w:val="00D23BFC"/>
    <w:rsid w:val="00D25A41"/>
    <w:rsid w:val="00D35BA1"/>
    <w:rsid w:val="00D41551"/>
    <w:rsid w:val="00D435AE"/>
    <w:rsid w:val="00D44017"/>
    <w:rsid w:val="00D442A6"/>
    <w:rsid w:val="00D44928"/>
    <w:rsid w:val="00D45F20"/>
    <w:rsid w:val="00D46242"/>
    <w:rsid w:val="00D53C20"/>
    <w:rsid w:val="00D618A3"/>
    <w:rsid w:val="00D63E48"/>
    <w:rsid w:val="00D63F8E"/>
    <w:rsid w:val="00D64910"/>
    <w:rsid w:val="00D65BB3"/>
    <w:rsid w:val="00D65F8A"/>
    <w:rsid w:val="00D673C2"/>
    <w:rsid w:val="00D674AA"/>
    <w:rsid w:val="00D70851"/>
    <w:rsid w:val="00D72A14"/>
    <w:rsid w:val="00D73224"/>
    <w:rsid w:val="00D73E9B"/>
    <w:rsid w:val="00D75580"/>
    <w:rsid w:val="00D77220"/>
    <w:rsid w:val="00D80B96"/>
    <w:rsid w:val="00D90FF1"/>
    <w:rsid w:val="00D920E0"/>
    <w:rsid w:val="00DA2626"/>
    <w:rsid w:val="00DA3CC1"/>
    <w:rsid w:val="00DA3D78"/>
    <w:rsid w:val="00DA6940"/>
    <w:rsid w:val="00DB26B6"/>
    <w:rsid w:val="00DB6258"/>
    <w:rsid w:val="00DC1E65"/>
    <w:rsid w:val="00DC5118"/>
    <w:rsid w:val="00DD0F56"/>
    <w:rsid w:val="00DD29CD"/>
    <w:rsid w:val="00DD32D8"/>
    <w:rsid w:val="00DD3462"/>
    <w:rsid w:val="00DD3C6B"/>
    <w:rsid w:val="00DE254E"/>
    <w:rsid w:val="00DE7367"/>
    <w:rsid w:val="00DF45D4"/>
    <w:rsid w:val="00DF4D85"/>
    <w:rsid w:val="00DF4F95"/>
    <w:rsid w:val="00DF5C82"/>
    <w:rsid w:val="00DF79AC"/>
    <w:rsid w:val="00E00FC5"/>
    <w:rsid w:val="00E02827"/>
    <w:rsid w:val="00E036B6"/>
    <w:rsid w:val="00E055E7"/>
    <w:rsid w:val="00E07689"/>
    <w:rsid w:val="00E11658"/>
    <w:rsid w:val="00E14E54"/>
    <w:rsid w:val="00E1531D"/>
    <w:rsid w:val="00E30EDE"/>
    <w:rsid w:val="00E32601"/>
    <w:rsid w:val="00E35D19"/>
    <w:rsid w:val="00E37B38"/>
    <w:rsid w:val="00E5025F"/>
    <w:rsid w:val="00E5157F"/>
    <w:rsid w:val="00E51E4D"/>
    <w:rsid w:val="00E53FBC"/>
    <w:rsid w:val="00E6353E"/>
    <w:rsid w:val="00E63E88"/>
    <w:rsid w:val="00E675D4"/>
    <w:rsid w:val="00E704A3"/>
    <w:rsid w:val="00E70F8F"/>
    <w:rsid w:val="00E74C27"/>
    <w:rsid w:val="00E80AF3"/>
    <w:rsid w:val="00E82322"/>
    <w:rsid w:val="00E84849"/>
    <w:rsid w:val="00E84C85"/>
    <w:rsid w:val="00E92A47"/>
    <w:rsid w:val="00E95868"/>
    <w:rsid w:val="00EA38BC"/>
    <w:rsid w:val="00EA48B2"/>
    <w:rsid w:val="00EA673C"/>
    <w:rsid w:val="00EA76D2"/>
    <w:rsid w:val="00EA7D5E"/>
    <w:rsid w:val="00EB03A6"/>
    <w:rsid w:val="00EB0D4E"/>
    <w:rsid w:val="00EB32B1"/>
    <w:rsid w:val="00EB3B50"/>
    <w:rsid w:val="00EB4038"/>
    <w:rsid w:val="00EB43EC"/>
    <w:rsid w:val="00EB552D"/>
    <w:rsid w:val="00EC3320"/>
    <w:rsid w:val="00EC3F7B"/>
    <w:rsid w:val="00EC6556"/>
    <w:rsid w:val="00ED0344"/>
    <w:rsid w:val="00ED0839"/>
    <w:rsid w:val="00ED0B11"/>
    <w:rsid w:val="00ED2152"/>
    <w:rsid w:val="00ED2D5A"/>
    <w:rsid w:val="00ED3068"/>
    <w:rsid w:val="00ED6E81"/>
    <w:rsid w:val="00EE05B7"/>
    <w:rsid w:val="00EE192C"/>
    <w:rsid w:val="00EE24E3"/>
    <w:rsid w:val="00EF2862"/>
    <w:rsid w:val="00F0255B"/>
    <w:rsid w:val="00F0569C"/>
    <w:rsid w:val="00F12062"/>
    <w:rsid w:val="00F12A82"/>
    <w:rsid w:val="00F14FF6"/>
    <w:rsid w:val="00F15DDE"/>
    <w:rsid w:val="00F16463"/>
    <w:rsid w:val="00F217CF"/>
    <w:rsid w:val="00F2419A"/>
    <w:rsid w:val="00F25015"/>
    <w:rsid w:val="00F2661A"/>
    <w:rsid w:val="00F26F5B"/>
    <w:rsid w:val="00F274B8"/>
    <w:rsid w:val="00F31F84"/>
    <w:rsid w:val="00F3201C"/>
    <w:rsid w:val="00F325F0"/>
    <w:rsid w:val="00F32CCA"/>
    <w:rsid w:val="00F36BB3"/>
    <w:rsid w:val="00F42961"/>
    <w:rsid w:val="00F43451"/>
    <w:rsid w:val="00F463FF"/>
    <w:rsid w:val="00F470F6"/>
    <w:rsid w:val="00F479C5"/>
    <w:rsid w:val="00F52750"/>
    <w:rsid w:val="00F53BAE"/>
    <w:rsid w:val="00F5476F"/>
    <w:rsid w:val="00F54817"/>
    <w:rsid w:val="00F55B02"/>
    <w:rsid w:val="00F60147"/>
    <w:rsid w:val="00F603EC"/>
    <w:rsid w:val="00F62CBA"/>
    <w:rsid w:val="00F63610"/>
    <w:rsid w:val="00F7038E"/>
    <w:rsid w:val="00F71318"/>
    <w:rsid w:val="00F71994"/>
    <w:rsid w:val="00F73324"/>
    <w:rsid w:val="00F76395"/>
    <w:rsid w:val="00F7644D"/>
    <w:rsid w:val="00F77CFA"/>
    <w:rsid w:val="00F800A3"/>
    <w:rsid w:val="00F806D0"/>
    <w:rsid w:val="00F83533"/>
    <w:rsid w:val="00F86F8A"/>
    <w:rsid w:val="00F922D3"/>
    <w:rsid w:val="00F9263C"/>
    <w:rsid w:val="00F931FD"/>
    <w:rsid w:val="00F96F65"/>
    <w:rsid w:val="00FA09E3"/>
    <w:rsid w:val="00FA17BF"/>
    <w:rsid w:val="00FA1E68"/>
    <w:rsid w:val="00FB0CEB"/>
    <w:rsid w:val="00FB1F95"/>
    <w:rsid w:val="00FB29BF"/>
    <w:rsid w:val="00FB569B"/>
    <w:rsid w:val="00FB6881"/>
    <w:rsid w:val="00FB69B5"/>
    <w:rsid w:val="00FC58C6"/>
    <w:rsid w:val="00FC58EB"/>
    <w:rsid w:val="00FC73B5"/>
    <w:rsid w:val="00FD2B98"/>
    <w:rsid w:val="00FD4B22"/>
    <w:rsid w:val="00FE042D"/>
    <w:rsid w:val="00FE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15C7AD88-116F-4284-BE6F-2FCC310E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egoe Condensed" w:eastAsia="Times New Roman" w:hAnsi="Segoe Condensed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A14"/>
    <w:pPr>
      <w:spacing w:after="100" w:line="276" w:lineRule="auto"/>
    </w:pPr>
    <w:rPr>
      <w:spacing w:val="8"/>
      <w:sz w:val="18"/>
    </w:rPr>
  </w:style>
  <w:style w:type="paragraph" w:styleId="Ttulo1">
    <w:name w:val="heading 1"/>
    <w:basedOn w:val="Normal"/>
    <w:next w:val="Normal"/>
    <w:link w:val="Ttulo1Char"/>
    <w:qFormat/>
    <w:rsid w:val="00962271"/>
    <w:pPr>
      <w:widowControl w:val="0"/>
      <w:numPr>
        <w:numId w:val="1"/>
      </w:numPr>
      <w:spacing w:before="240" w:after="120" w:line="360" w:lineRule="auto"/>
      <w:outlineLvl w:val="0"/>
    </w:pPr>
    <w:rPr>
      <w:rFonts w:cs="Segoe UI"/>
      <w:b/>
      <w:bCs/>
      <w:caps/>
      <w:color w:val="B8CCE4"/>
      <w:kern w:val="3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976A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locked/>
    <w:rsid w:val="00962271"/>
    <w:rPr>
      <w:rFonts w:cs="Segoe UI"/>
      <w:b/>
      <w:bCs/>
      <w:caps/>
      <w:color w:val="B8CCE4"/>
      <w:spacing w:val="8"/>
      <w:kern w:val="32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locked/>
    <w:rsid w:val="00976AEE"/>
    <w:rPr>
      <w:rFonts w:ascii="Cambria" w:hAnsi="Cambria" w:cs="Times New Roman"/>
      <w:b/>
      <w:bCs/>
      <w:i/>
      <w:iCs/>
      <w:spacing w:val="8"/>
      <w:sz w:val="28"/>
      <w:szCs w:val="28"/>
    </w:rPr>
  </w:style>
  <w:style w:type="paragraph" w:customStyle="1" w:styleId="ttulo10">
    <w:name w:val="título 1"/>
    <w:basedOn w:val="Normal"/>
    <w:next w:val="Normal"/>
    <w:link w:val="CaractTtulo1"/>
    <w:uiPriority w:val="99"/>
    <w:semiHidden/>
    <w:rsid w:val="00F12A82"/>
    <w:pPr>
      <w:outlineLvl w:val="0"/>
    </w:pPr>
    <w:rPr>
      <w:b/>
      <w:color w:val="FFFFFF"/>
      <w:sz w:val="20"/>
      <w:szCs w:val="20"/>
    </w:rPr>
  </w:style>
  <w:style w:type="paragraph" w:customStyle="1" w:styleId="ttulo20">
    <w:name w:val="título 2"/>
    <w:basedOn w:val="ttulo10"/>
    <w:next w:val="Normal"/>
    <w:link w:val="CaractTtulo2"/>
    <w:uiPriority w:val="99"/>
    <w:semiHidden/>
    <w:rsid w:val="00F12A82"/>
    <w:pPr>
      <w:outlineLvl w:val="1"/>
    </w:pPr>
    <w:rPr>
      <w:color w:val="A6A6A6"/>
    </w:rPr>
  </w:style>
  <w:style w:type="paragraph" w:customStyle="1" w:styleId="ttulo3">
    <w:name w:val="título 3"/>
    <w:basedOn w:val="ttulo20"/>
    <w:next w:val="Normal"/>
    <w:link w:val="CaractTtulo3"/>
    <w:uiPriority w:val="99"/>
    <w:semiHidden/>
    <w:rsid w:val="00F12A82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actTtulo4"/>
    <w:uiPriority w:val="99"/>
    <w:semiHidden/>
    <w:rsid w:val="00F12A82"/>
    <w:pPr>
      <w:spacing w:before="40" w:after="280"/>
      <w:outlineLvl w:val="3"/>
    </w:pPr>
    <w:rPr>
      <w:color w:val="B8CCE4"/>
    </w:rPr>
  </w:style>
  <w:style w:type="paragraph" w:customStyle="1" w:styleId="ttulo5">
    <w:name w:val="título 5"/>
    <w:basedOn w:val="Normal"/>
    <w:next w:val="Normal"/>
    <w:link w:val="CaractTtulo5"/>
    <w:uiPriority w:val="99"/>
    <w:semiHidden/>
    <w:rsid w:val="00F12A82"/>
    <w:pPr>
      <w:keepNext/>
      <w:keepLines/>
      <w:spacing w:before="200"/>
      <w:outlineLvl w:val="4"/>
    </w:pPr>
    <w:rPr>
      <w:color w:val="D9D9D9"/>
      <w:sz w:val="96"/>
      <w:szCs w:val="20"/>
    </w:rPr>
  </w:style>
  <w:style w:type="table" w:customStyle="1" w:styleId="GradedeTabela">
    <w:name w:val="Grade de Tabela"/>
    <w:uiPriority w:val="99"/>
    <w:rsid w:val="00C056B2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paoReservadoparaTexto">
    <w:name w:val="Espaço Reservado para Texto"/>
    <w:basedOn w:val="Fontepargpadro"/>
    <w:uiPriority w:val="99"/>
    <w:semiHidden/>
    <w:rsid w:val="00C056B2"/>
    <w:rPr>
      <w:rFonts w:cs="Times New Roman"/>
      <w:color w:val="808080"/>
    </w:rPr>
  </w:style>
  <w:style w:type="paragraph" w:customStyle="1" w:styleId="TextodoBalo">
    <w:name w:val="Texto do Balão"/>
    <w:basedOn w:val="Normal"/>
    <w:link w:val="CaracteresdoTextodoBalo"/>
    <w:uiPriority w:val="99"/>
    <w:semiHidden/>
    <w:rsid w:val="00C056B2"/>
    <w:rPr>
      <w:rFonts w:ascii="Tahoma" w:hAnsi="Tahoma" w:cs="Tahoma"/>
      <w:sz w:val="16"/>
      <w:szCs w:val="16"/>
    </w:rPr>
  </w:style>
  <w:style w:type="character" w:customStyle="1" w:styleId="CaracteresdoTextodoBalo">
    <w:name w:val="Caracteres do Texto do Balão"/>
    <w:basedOn w:val="Fontepargpadro"/>
    <w:link w:val="TextodoBalo"/>
    <w:uiPriority w:val="99"/>
    <w:semiHidden/>
    <w:locked/>
    <w:rsid w:val="00C056B2"/>
    <w:rPr>
      <w:rFonts w:ascii="Tahoma" w:hAnsi="Tahoma" w:cs="Tahoma"/>
      <w:sz w:val="16"/>
      <w:szCs w:val="16"/>
    </w:rPr>
  </w:style>
  <w:style w:type="character" w:customStyle="1" w:styleId="CaractTtulo1">
    <w:name w:val="Caract Título 1"/>
    <w:basedOn w:val="Fontepargpadro"/>
    <w:link w:val="ttulo10"/>
    <w:uiPriority w:val="99"/>
    <w:semiHidden/>
    <w:locked/>
    <w:rsid w:val="00F12A82"/>
    <w:rPr>
      <w:rFonts w:cs="Times New Roman"/>
      <w:b/>
      <w:color w:val="FFFFFF"/>
      <w:spacing w:val="8"/>
      <w:sz w:val="20"/>
    </w:rPr>
  </w:style>
  <w:style w:type="character" w:customStyle="1" w:styleId="CaractTtulo2">
    <w:name w:val="Caract Título 2"/>
    <w:basedOn w:val="Fontepargpadro"/>
    <w:link w:val="ttulo20"/>
    <w:uiPriority w:val="99"/>
    <w:semiHidden/>
    <w:locked/>
    <w:rsid w:val="00F12A82"/>
    <w:rPr>
      <w:rFonts w:cs="Times New Roman"/>
      <w:b/>
      <w:color w:val="A6A6A6"/>
      <w:spacing w:val="8"/>
      <w:sz w:val="20"/>
    </w:rPr>
  </w:style>
  <w:style w:type="character" w:customStyle="1" w:styleId="CaractTtulo3">
    <w:name w:val="Caract Título 3"/>
    <w:basedOn w:val="Fontepargpadro"/>
    <w:link w:val="ttulo3"/>
    <w:uiPriority w:val="99"/>
    <w:semiHidden/>
    <w:locked/>
    <w:rsid w:val="00F12A82"/>
    <w:rPr>
      <w:rFonts w:cs="Times New Roman"/>
      <w:color w:val="A6A6A6"/>
      <w:spacing w:val="8"/>
      <w:sz w:val="20"/>
    </w:rPr>
  </w:style>
  <w:style w:type="character" w:customStyle="1" w:styleId="CaractTtulo4">
    <w:name w:val="Caract Título 4"/>
    <w:basedOn w:val="Fontepargpadro"/>
    <w:link w:val="ttulo4"/>
    <w:uiPriority w:val="99"/>
    <w:semiHidden/>
    <w:locked/>
    <w:rsid w:val="00F12A82"/>
    <w:rPr>
      <w:rFonts w:eastAsia="Times New Roman" w:cs="Times New Roman"/>
      <w:color w:val="B8CCE4"/>
      <w:spacing w:val="8"/>
      <w:sz w:val="96"/>
    </w:rPr>
  </w:style>
  <w:style w:type="character" w:customStyle="1" w:styleId="CaractTtulo5">
    <w:name w:val="Caract Título 5"/>
    <w:basedOn w:val="Fontepargpadro"/>
    <w:link w:val="ttulo5"/>
    <w:uiPriority w:val="99"/>
    <w:semiHidden/>
    <w:locked/>
    <w:rsid w:val="00F12A82"/>
    <w:rPr>
      <w:rFonts w:eastAsia="Times New Roman" w:cs="Times New Roman"/>
      <w:color w:val="D9D9D9"/>
      <w:spacing w:val="8"/>
      <w:sz w:val="96"/>
    </w:rPr>
  </w:style>
  <w:style w:type="paragraph" w:customStyle="1" w:styleId="Capa">
    <w:name w:val="Capa"/>
    <w:basedOn w:val="Normal"/>
    <w:uiPriority w:val="99"/>
    <w:rsid w:val="00CC2AE4"/>
    <w:pPr>
      <w:widowControl w:val="0"/>
      <w:jc w:val="both"/>
    </w:pPr>
    <w:rPr>
      <w:rFonts w:cs="Segoe UI"/>
      <w:b/>
      <w:caps/>
      <w:color w:val="B8CCE4"/>
      <w:sz w:val="56"/>
      <w:szCs w:val="56"/>
    </w:rPr>
  </w:style>
  <w:style w:type="paragraph" w:customStyle="1" w:styleId="CAPA0">
    <w:name w:val="CAPA"/>
    <w:basedOn w:val="Normal"/>
    <w:uiPriority w:val="99"/>
    <w:rsid w:val="00F12A82"/>
    <w:pPr>
      <w:keepNext/>
      <w:keepLines/>
      <w:jc w:val="both"/>
    </w:pPr>
    <w:rPr>
      <w:color w:val="B8CCE4"/>
      <w:sz w:val="64"/>
      <w:szCs w:val="64"/>
    </w:rPr>
  </w:style>
  <w:style w:type="paragraph" w:customStyle="1" w:styleId="TtulosdeAtaseAgenda">
    <w:name w:val="Títulos de Atas e Agenda"/>
    <w:basedOn w:val="Normal"/>
    <w:uiPriority w:val="99"/>
    <w:rsid w:val="00F12A82"/>
    <w:rPr>
      <w:b/>
      <w:color w:val="FFFFFF"/>
      <w:sz w:val="20"/>
    </w:rPr>
  </w:style>
  <w:style w:type="paragraph" w:customStyle="1" w:styleId="cabealho">
    <w:name w:val="cabeçalho"/>
    <w:basedOn w:val="Normal"/>
    <w:link w:val="Caracteresdocabealho"/>
    <w:uiPriority w:val="99"/>
    <w:semiHidden/>
    <w:rsid w:val="00C056B2"/>
    <w:pPr>
      <w:tabs>
        <w:tab w:val="center" w:pos="4680"/>
        <w:tab w:val="right" w:pos="9360"/>
      </w:tabs>
    </w:pPr>
  </w:style>
  <w:style w:type="character" w:customStyle="1" w:styleId="Caracteresdocabealho">
    <w:name w:val="Caracteres do cabeçalho"/>
    <w:basedOn w:val="Fontepargpadro"/>
    <w:link w:val="cabealho"/>
    <w:uiPriority w:val="99"/>
    <w:semiHidden/>
    <w:locked/>
    <w:rsid w:val="00C056B2"/>
    <w:rPr>
      <w:rFonts w:cs="Times New Roman"/>
      <w:spacing w:val="8"/>
      <w:sz w:val="18"/>
    </w:rPr>
  </w:style>
  <w:style w:type="paragraph" w:customStyle="1" w:styleId="rodap">
    <w:name w:val="rodapé"/>
    <w:basedOn w:val="Normal"/>
    <w:link w:val="Caracteresdorodap"/>
    <w:uiPriority w:val="99"/>
    <w:semiHidden/>
    <w:rsid w:val="00C056B2"/>
    <w:pPr>
      <w:tabs>
        <w:tab w:val="center" w:pos="4680"/>
        <w:tab w:val="right" w:pos="9360"/>
      </w:tabs>
    </w:pPr>
  </w:style>
  <w:style w:type="character" w:customStyle="1" w:styleId="Caracteresdorodap">
    <w:name w:val="Caracteres do rodapé"/>
    <w:basedOn w:val="Fontepargpadro"/>
    <w:link w:val="rodap"/>
    <w:uiPriority w:val="99"/>
    <w:semiHidden/>
    <w:locked/>
    <w:rsid w:val="00C056B2"/>
    <w:rPr>
      <w:rFonts w:cs="Times New Roman"/>
      <w:spacing w:val="8"/>
      <w:sz w:val="18"/>
    </w:rPr>
  </w:style>
  <w:style w:type="paragraph" w:styleId="Textodebalo">
    <w:name w:val="Balloon Text"/>
    <w:basedOn w:val="Normal"/>
    <w:link w:val="TextodebaloChar"/>
    <w:uiPriority w:val="99"/>
    <w:semiHidden/>
    <w:rsid w:val="00E028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02827"/>
    <w:rPr>
      <w:rFonts w:ascii="Tahoma" w:hAnsi="Tahoma" w:cs="Tahoma"/>
      <w:spacing w:val="8"/>
      <w:sz w:val="16"/>
      <w:szCs w:val="16"/>
    </w:rPr>
  </w:style>
  <w:style w:type="paragraph" w:styleId="Cabealho0">
    <w:name w:val="header"/>
    <w:basedOn w:val="Normal"/>
    <w:link w:val="CabealhoChar"/>
    <w:autoRedefine/>
    <w:uiPriority w:val="99"/>
    <w:rsid w:val="005D4D9F"/>
    <w:pPr>
      <w:tabs>
        <w:tab w:val="center" w:pos="4252"/>
        <w:tab w:val="right" w:pos="8504"/>
      </w:tabs>
      <w:spacing w:after="0" w:line="240" w:lineRule="auto"/>
    </w:pPr>
    <w:rPr>
      <w:color w:val="B8CCE4"/>
      <w:sz w:val="24"/>
      <w:szCs w:val="24"/>
    </w:rPr>
  </w:style>
  <w:style w:type="character" w:customStyle="1" w:styleId="CabealhoChar">
    <w:name w:val="Cabeçalho Char"/>
    <w:basedOn w:val="Fontepargpadro"/>
    <w:link w:val="Cabealho0"/>
    <w:uiPriority w:val="99"/>
    <w:locked/>
    <w:rsid w:val="005D4D9F"/>
    <w:rPr>
      <w:color w:val="B8CCE4"/>
      <w:spacing w:val="8"/>
      <w:sz w:val="24"/>
      <w:szCs w:val="24"/>
    </w:rPr>
  </w:style>
  <w:style w:type="paragraph" w:styleId="Rodap0">
    <w:name w:val="footer"/>
    <w:basedOn w:val="Normal"/>
    <w:link w:val="RodapChar"/>
    <w:uiPriority w:val="99"/>
    <w:rsid w:val="00E028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0"/>
    <w:uiPriority w:val="99"/>
    <w:locked/>
    <w:rsid w:val="00E02827"/>
    <w:rPr>
      <w:rFonts w:cs="Times New Roman"/>
      <w:spacing w:val="8"/>
      <w:sz w:val="18"/>
    </w:rPr>
  </w:style>
  <w:style w:type="paragraph" w:styleId="SemEspaamento">
    <w:name w:val="No Spacing"/>
    <w:link w:val="SemEspaamentoChar"/>
    <w:uiPriority w:val="1"/>
    <w:qFormat/>
    <w:rsid w:val="00F12A82"/>
    <w:pPr>
      <w:spacing w:after="100" w:line="276" w:lineRule="auto"/>
    </w:pPr>
    <w:rPr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99"/>
    <w:locked/>
    <w:rsid w:val="00F12A82"/>
    <w:rPr>
      <w:rFonts w:cs="Times New Roman"/>
      <w:sz w:val="22"/>
      <w:szCs w:val="22"/>
      <w:lang w:val="pt-BR" w:eastAsia="en-US" w:bidi="ar-SA"/>
    </w:rPr>
  </w:style>
  <w:style w:type="character" w:styleId="Nmerodepgina">
    <w:name w:val="page number"/>
    <w:basedOn w:val="Fontepargpadro"/>
    <w:uiPriority w:val="99"/>
    <w:rsid w:val="009B160F"/>
    <w:rPr>
      <w:rFonts w:eastAsia="Times New Roman" w:cs="Times New Roman"/>
      <w:sz w:val="22"/>
      <w:szCs w:val="22"/>
      <w:lang w:val="pt-BR"/>
    </w:rPr>
  </w:style>
  <w:style w:type="character" w:styleId="Hyperlink">
    <w:name w:val="Hyperlink"/>
    <w:basedOn w:val="Fontepargpadro"/>
    <w:uiPriority w:val="99"/>
    <w:rsid w:val="00B50A4D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12A82"/>
    <w:pPr>
      <w:ind w:left="708"/>
    </w:pPr>
  </w:style>
  <w:style w:type="character" w:styleId="HiperlinkVisitado">
    <w:name w:val="FollowedHyperlink"/>
    <w:basedOn w:val="Fontepargpadro"/>
    <w:uiPriority w:val="99"/>
    <w:semiHidden/>
    <w:rsid w:val="00B81191"/>
    <w:rPr>
      <w:rFonts w:cs="Times New Roman"/>
      <w:color w:val="800080"/>
      <w:u w:val="single"/>
    </w:rPr>
  </w:style>
  <w:style w:type="paragraph" w:styleId="CabealhodoSumrio">
    <w:name w:val="TOC Heading"/>
    <w:basedOn w:val="Ttulo1"/>
    <w:next w:val="Normal"/>
    <w:uiPriority w:val="99"/>
    <w:qFormat/>
    <w:rsid w:val="00F12A82"/>
    <w:pPr>
      <w:keepLines/>
      <w:spacing w:before="480" w:after="0" w:line="276" w:lineRule="auto"/>
      <w:outlineLvl w:val="9"/>
    </w:pPr>
    <w:rPr>
      <w:color w:val="365F91"/>
      <w:spacing w:val="0"/>
      <w:kern w:val="0"/>
      <w:lang w:eastAsia="en-US"/>
    </w:rPr>
  </w:style>
  <w:style w:type="paragraph" w:styleId="Sumrio2">
    <w:name w:val="toc 2"/>
    <w:basedOn w:val="Normal"/>
    <w:next w:val="Normal"/>
    <w:autoRedefine/>
    <w:uiPriority w:val="99"/>
    <w:rsid w:val="00F12A82"/>
    <w:pPr>
      <w:ind w:left="220"/>
    </w:pPr>
    <w:rPr>
      <w:rFonts w:ascii="Calibri" w:hAnsi="Calibri"/>
      <w:spacing w:val="0"/>
      <w:sz w:val="22"/>
      <w:lang w:eastAsia="en-US"/>
    </w:rPr>
  </w:style>
  <w:style w:type="paragraph" w:styleId="Sumrio1">
    <w:name w:val="toc 1"/>
    <w:basedOn w:val="Normal"/>
    <w:next w:val="Normal"/>
    <w:autoRedefine/>
    <w:uiPriority w:val="39"/>
    <w:rsid w:val="00CB082A"/>
    <w:pPr>
      <w:numPr>
        <w:numId w:val="2"/>
      </w:numPr>
      <w:tabs>
        <w:tab w:val="left" w:pos="660"/>
        <w:tab w:val="right" w:leader="dot" w:pos="8495"/>
        <w:tab w:val="right" w:leader="dot" w:pos="9967"/>
      </w:tabs>
      <w:spacing w:after="0" w:line="360" w:lineRule="auto"/>
    </w:pPr>
    <w:rPr>
      <w:noProof/>
      <w:color w:val="0066AC"/>
      <w:spacing w:val="20"/>
      <w:sz w:val="22"/>
      <w:lang w:eastAsia="en-US"/>
    </w:rPr>
  </w:style>
  <w:style w:type="paragraph" w:styleId="Sumrio3">
    <w:name w:val="toc 3"/>
    <w:basedOn w:val="Normal"/>
    <w:next w:val="Normal"/>
    <w:autoRedefine/>
    <w:uiPriority w:val="99"/>
    <w:rsid w:val="00F12A82"/>
    <w:pPr>
      <w:ind w:left="440"/>
    </w:pPr>
    <w:rPr>
      <w:rFonts w:ascii="Calibri" w:hAnsi="Calibri"/>
      <w:spacing w:val="0"/>
      <w:sz w:val="22"/>
      <w:lang w:eastAsia="en-US"/>
    </w:rPr>
  </w:style>
  <w:style w:type="paragraph" w:styleId="Subttulo">
    <w:name w:val="Subtitle"/>
    <w:basedOn w:val="Normal"/>
    <w:next w:val="Normal"/>
    <w:link w:val="SubttuloChar"/>
    <w:uiPriority w:val="99"/>
    <w:qFormat/>
    <w:rsid w:val="00630A37"/>
    <w:pPr>
      <w:spacing w:after="60"/>
      <w:jc w:val="both"/>
      <w:outlineLvl w:val="1"/>
    </w:pPr>
    <w:rPr>
      <w:color w:val="0066AC"/>
      <w:sz w:val="16"/>
      <w:szCs w:val="19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630A37"/>
    <w:rPr>
      <w:rFonts w:eastAsia="Times New Roman" w:cs="Times New Roman"/>
      <w:color w:val="0066AC"/>
      <w:spacing w:val="8"/>
      <w:sz w:val="19"/>
      <w:szCs w:val="19"/>
    </w:rPr>
  </w:style>
  <w:style w:type="paragraph" w:customStyle="1" w:styleId="CpiadoCorpo">
    <w:name w:val="Cópia do Corpo"/>
    <w:basedOn w:val="Normal"/>
    <w:uiPriority w:val="99"/>
    <w:rsid w:val="00F12A82"/>
    <w:rPr>
      <w:sz w:val="16"/>
    </w:rPr>
  </w:style>
  <w:style w:type="paragraph" w:customStyle="1" w:styleId="TtulodeAtasdeReunio">
    <w:name w:val="Título de Atas de Reunião"/>
    <w:basedOn w:val="Normal"/>
    <w:uiPriority w:val="99"/>
    <w:rsid w:val="00F12A82"/>
    <w:pPr>
      <w:keepNext/>
      <w:keepLines/>
      <w:jc w:val="both"/>
    </w:pPr>
    <w:rPr>
      <w:color w:val="B8CCE4"/>
      <w:sz w:val="64"/>
      <w:szCs w:val="64"/>
    </w:rPr>
  </w:style>
  <w:style w:type="paragraph" w:styleId="Textoembloco">
    <w:name w:val="Block Text"/>
    <w:basedOn w:val="Ttulo1"/>
    <w:link w:val="TextoemblocoChar"/>
    <w:uiPriority w:val="99"/>
    <w:rsid w:val="00F12A82"/>
    <w:pPr>
      <w:numPr>
        <w:ilvl w:val="1"/>
      </w:numPr>
      <w:jc w:val="both"/>
    </w:pPr>
    <w:rPr>
      <w:caps w:val="0"/>
      <w:sz w:val="24"/>
      <w:szCs w:val="24"/>
    </w:rPr>
  </w:style>
  <w:style w:type="paragraph" w:customStyle="1" w:styleId="Subttulo1">
    <w:name w:val="Subtítulo1"/>
    <w:basedOn w:val="Textoembloco"/>
    <w:link w:val="Subttulo1Char"/>
    <w:uiPriority w:val="99"/>
    <w:rsid w:val="008C6592"/>
    <w:pPr>
      <w:numPr>
        <w:ilvl w:val="0"/>
        <w:numId w:val="0"/>
      </w:numPr>
      <w:spacing w:before="0"/>
      <w:ind w:left="357"/>
    </w:pPr>
    <w:rPr>
      <w:b w:val="0"/>
      <w:color w:val="0066AC"/>
    </w:rPr>
  </w:style>
  <w:style w:type="paragraph" w:customStyle="1" w:styleId="subttulo2">
    <w:name w:val="subtítulo2"/>
    <w:basedOn w:val="Subttulo1"/>
    <w:link w:val="subttulo2Char"/>
    <w:uiPriority w:val="99"/>
    <w:rsid w:val="008C6592"/>
    <w:pPr>
      <w:spacing w:after="60"/>
      <w:ind w:left="720"/>
    </w:pPr>
    <w:rPr>
      <w:sz w:val="20"/>
      <w:szCs w:val="20"/>
    </w:rPr>
  </w:style>
  <w:style w:type="character" w:customStyle="1" w:styleId="TextoemblocoChar">
    <w:name w:val="Texto em bloco Char"/>
    <w:basedOn w:val="Ttulo1Char"/>
    <w:link w:val="Textoembloco"/>
    <w:uiPriority w:val="99"/>
    <w:locked/>
    <w:rsid w:val="00F12A82"/>
    <w:rPr>
      <w:rFonts w:cs="Segoe UI"/>
      <w:b/>
      <w:bCs/>
      <w:caps/>
      <w:color w:val="B8CCE4"/>
      <w:spacing w:val="8"/>
      <w:kern w:val="32"/>
      <w:sz w:val="24"/>
      <w:szCs w:val="24"/>
    </w:rPr>
  </w:style>
  <w:style w:type="character" w:customStyle="1" w:styleId="Subttulo2Char0">
    <w:name w:val="Subtítulo2 Char"/>
    <w:basedOn w:val="TextoemblocoChar"/>
    <w:uiPriority w:val="99"/>
    <w:locked/>
    <w:rsid w:val="00F12A82"/>
    <w:rPr>
      <w:rFonts w:cs="Segoe UI"/>
      <w:b/>
      <w:bCs/>
      <w:caps/>
      <w:color w:val="B8CCE4"/>
      <w:spacing w:val="8"/>
      <w:kern w:val="32"/>
      <w:sz w:val="24"/>
      <w:szCs w:val="24"/>
    </w:rPr>
  </w:style>
  <w:style w:type="paragraph" w:customStyle="1" w:styleId="OBS">
    <w:name w:val="OBS.:"/>
    <w:basedOn w:val="Subttulo"/>
    <w:link w:val="OBSChar"/>
    <w:uiPriority w:val="99"/>
    <w:rsid w:val="00317C01"/>
    <w:pPr>
      <w:widowControl w:val="0"/>
      <w:pBdr>
        <w:top w:val="single" w:sz="8" w:space="1" w:color="D9D9D9" w:shadow="1"/>
        <w:left w:val="single" w:sz="8" w:space="4" w:color="D9D9D9" w:shadow="1"/>
        <w:bottom w:val="single" w:sz="8" w:space="1" w:color="D9D9D9" w:shadow="1"/>
        <w:right w:val="single" w:sz="8" w:space="4" w:color="D9D9D9" w:shadow="1"/>
      </w:pBdr>
      <w:shd w:val="clear" w:color="auto" w:fill="365F91"/>
      <w:spacing w:after="0" w:line="360" w:lineRule="auto"/>
    </w:pPr>
    <w:rPr>
      <w:color w:val="FFFFFF"/>
    </w:rPr>
  </w:style>
  <w:style w:type="character" w:customStyle="1" w:styleId="Subttulo1Char">
    <w:name w:val="Subtítulo1 Char"/>
    <w:basedOn w:val="TextoemblocoChar"/>
    <w:link w:val="Subttulo1"/>
    <w:uiPriority w:val="99"/>
    <w:locked/>
    <w:rsid w:val="008C6592"/>
    <w:rPr>
      <w:rFonts w:cs="Segoe UI"/>
      <w:b/>
      <w:bCs/>
      <w:caps/>
      <w:color w:val="0066AC"/>
      <w:spacing w:val="8"/>
      <w:kern w:val="32"/>
      <w:sz w:val="24"/>
      <w:szCs w:val="24"/>
    </w:rPr>
  </w:style>
  <w:style w:type="character" w:customStyle="1" w:styleId="subttulo2Char">
    <w:name w:val="subtítulo2 Char"/>
    <w:basedOn w:val="Subttulo1Char"/>
    <w:link w:val="subttulo2"/>
    <w:uiPriority w:val="99"/>
    <w:locked/>
    <w:rsid w:val="00630A37"/>
    <w:rPr>
      <w:rFonts w:cs="Segoe UI"/>
      <w:b/>
      <w:bCs/>
      <w:caps/>
      <w:color w:val="0066AC"/>
      <w:spacing w:val="8"/>
      <w:kern w:val="32"/>
      <w:sz w:val="24"/>
      <w:szCs w:val="24"/>
    </w:rPr>
  </w:style>
  <w:style w:type="paragraph" w:styleId="Sumrio4">
    <w:name w:val="toc 4"/>
    <w:basedOn w:val="Normal"/>
    <w:next w:val="Normal"/>
    <w:autoRedefine/>
    <w:uiPriority w:val="99"/>
    <w:rsid w:val="00976AEE"/>
    <w:pPr>
      <w:ind w:left="660"/>
    </w:pPr>
    <w:rPr>
      <w:rFonts w:ascii="Calibri" w:hAnsi="Calibri"/>
      <w:spacing w:val="0"/>
      <w:sz w:val="22"/>
    </w:rPr>
  </w:style>
  <w:style w:type="character" w:customStyle="1" w:styleId="OBSChar">
    <w:name w:val="OBS.: Char"/>
    <w:basedOn w:val="SubttuloChar"/>
    <w:link w:val="OBS"/>
    <w:uiPriority w:val="99"/>
    <w:locked/>
    <w:rsid w:val="00317C01"/>
    <w:rPr>
      <w:rFonts w:eastAsia="Times New Roman" w:cs="Times New Roman"/>
      <w:color w:val="FFFFFF"/>
      <w:spacing w:val="8"/>
      <w:sz w:val="19"/>
      <w:szCs w:val="19"/>
      <w:shd w:val="clear" w:color="auto" w:fill="365F91"/>
    </w:rPr>
  </w:style>
  <w:style w:type="paragraph" w:styleId="Sumrio5">
    <w:name w:val="toc 5"/>
    <w:basedOn w:val="Normal"/>
    <w:next w:val="Normal"/>
    <w:autoRedefine/>
    <w:uiPriority w:val="99"/>
    <w:rsid w:val="00976AEE"/>
    <w:pPr>
      <w:ind w:left="880"/>
    </w:pPr>
    <w:rPr>
      <w:rFonts w:ascii="Calibri" w:hAnsi="Calibri"/>
      <w:spacing w:val="0"/>
      <w:sz w:val="22"/>
    </w:rPr>
  </w:style>
  <w:style w:type="paragraph" w:styleId="Sumrio6">
    <w:name w:val="toc 6"/>
    <w:basedOn w:val="Normal"/>
    <w:next w:val="Normal"/>
    <w:autoRedefine/>
    <w:uiPriority w:val="99"/>
    <w:rsid w:val="00976AEE"/>
    <w:pPr>
      <w:ind w:left="1100"/>
    </w:pPr>
    <w:rPr>
      <w:rFonts w:ascii="Calibri" w:hAnsi="Calibri"/>
      <w:spacing w:val="0"/>
      <w:sz w:val="22"/>
    </w:rPr>
  </w:style>
  <w:style w:type="paragraph" w:styleId="Sumrio7">
    <w:name w:val="toc 7"/>
    <w:basedOn w:val="Normal"/>
    <w:next w:val="Normal"/>
    <w:autoRedefine/>
    <w:uiPriority w:val="99"/>
    <w:rsid w:val="00976AEE"/>
    <w:pPr>
      <w:ind w:left="1320"/>
    </w:pPr>
    <w:rPr>
      <w:rFonts w:ascii="Calibri" w:hAnsi="Calibri"/>
      <w:spacing w:val="0"/>
      <w:sz w:val="22"/>
    </w:rPr>
  </w:style>
  <w:style w:type="paragraph" w:styleId="Sumrio8">
    <w:name w:val="toc 8"/>
    <w:basedOn w:val="Normal"/>
    <w:next w:val="Normal"/>
    <w:autoRedefine/>
    <w:uiPriority w:val="99"/>
    <w:rsid w:val="00976AEE"/>
    <w:pPr>
      <w:ind w:left="1540"/>
    </w:pPr>
    <w:rPr>
      <w:rFonts w:ascii="Calibri" w:hAnsi="Calibri"/>
      <w:spacing w:val="0"/>
      <w:sz w:val="22"/>
    </w:rPr>
  </w:style>
  <w:style w:type="paragraph" w:styleId="Sumrio9">
    <w:name w:val="toc 9"/>
    <w:basedOn w:val="Normal"/>
    <w:next w:val="Normal"/>
    <w:autoRedefine/>
    <w:uiPriority w:val="99"/>
    <w:rsid w:val="00976AEE"/>
    <w:pPr>
      <w:ind w:left="1760"/>
    </w:pPr>
    <w:rPr>
      <w:rFonts w:ascii="Calibri" w:hAnsi="Calibri"/>
      <w:spacing w:val="0"/>
      <w:sz w:val="22"/>
    </w:rPr>
  </w:style>
  <w:style w:type="paragraph" w:styleId="MapadoDocumento">
    <w:name w:val="Document Map"/>
    <w:basedOn w:val="Normal"/>
    <w:link w:val="MapadoDocumentoChar"/>
    <w:uiPriority w:val="99"/>
    <w:semiHidden/>
    <w:rsid w:val="00B23513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B23513"/>
    <w:rPr>
      <w:rFonts w:ascii="Tahoma" w:hAnsi="Tahoma" w:cs="Tahoma"/>
      <w:spacing w:val="8"/>
      <w:sz w:val="16"/>
      <w:szCs w:val="16"/>
    </w:rPr>
  </w:style>
  <w:style w:type="paragraph" w:styleId="TextosemFormatao">
    <w:name w:val="Plain Text"/>
    <w:basedOn w:val="Normal"/>
    <w:link w:val="TextosemFormataoChar"/>
    <w:uiPriority w:val="99"/>
    <w:semiHidden/>
    <w:rsid w:val="00B814CD"/>
    <w:pPr>
      <w:spacing w:after="0" w:line="240" w:lineRule="auto"/>
    </w:pPr>
    <w:rPr>
      <w:rFonts w:ascii="Consolas" w:hAnsi="Consolas"/>
      <w:spacing w:val="0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locked/>
    <w:rsid w:val="00B814CD"/>
    <w:rPr>
      <w:rFonts w:ascii="Consolas" w:hAnsi="Consolas" w:cs="Times New Roman"/>
      <w:sz w:val="21"/>
      <w:szCs w:val="21"/>
      <w:lang w:eastAsia="en-US"/>
    </w:rPr>
  </w:style>
  <w:style w:type="paragraph" w:customStyle="1" w:styleId="subttulo10">
    <w:name w:val="subttulo1"/>
    <w:basedOn w:val="Normal"/>
    <w:uiPriority w:val="99"/>
    <w:rsid w:val="00016B27"/>
    <w:pPr>
      <w:spacing w:after="120" w:line="360" w:lineRule="auto"/>
      <w:ind w:left="357"/>
      <w:jc w:val="both"/>
    </w:pPr>
    <w:rPr>
      <w:color w:val="0066AC"/>
      <w:sz w:val="24"/>
      <w:szCs w:val="24"/>
    </w:rPr>
  </w:style>
  <w:style w:type="paragraph" w:customStyle="1" w:styleId="capa1">
    <w:name w:val="capa"/>
    <w:basedOn w:val="Normal"/>
    <w:uiPriority w:val="99"/>
    <w:rsid w:val="002B321B"/>
    <w:pPr>
      <w:jc w:val="both"/>
    </w:pPr>
    <w:rPr>
      <w:b/>
      <w:bCs/>
      <w:caps/>
      <w:color w:val="B8CCE4"/>
      <w:sz w:val="56"/>
      <w:szCs w:val="56"/>
    </w:rPr>
  </w:style>
  <w:style w:type="character" w:styleId="Forte">
    <w:name w:val="Strong"/>
    <w:basedOn w:val="Fontepargpadro"/>
    <w:uiPriority w:val="22"/>
    <w:qFormat/>
    <w:locked/>
    <w:rsid w:val="00C53739"/>
    <w:rPr>
      <w:b/>
      <w:bCs/>
    </w:rPr>
  </w:style>
  <w:style w:type="table" w:styleId="Tabelacomgrade">
    <w:name w:val="Table Grid"/>
    <w:basedOn w:val="Tabelanormal"/>
    <w:uiPriority w:val="59"/>
    <w:locked/>
    <w:rsid w:val="00ED6E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row">
    <w:name w:val="arrow"/>
    <w:basedOn w:val="Fontepargpadro"/>
    <w:rsid w:val="00073002"/>
    <w:rPr>
      <w:color w:val="0077CC"/>
    </w:rPr>
  </w:style>
  <w:style w:type="table" w:customStyle="1" w:styleId="SombreamentoMdio1-nfase11">
    <w:name w:val="Sombreamento Médio 1 - Ênfase 11"/>
    <w:basedOn w:val="Tabelanormal"/>
    <w:uiPriority w:val="63"/>
    <w:rsid w:val="00A51049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Claro-nfase11">
    <w:name w:val="Sombreamento Claro - Ênfase 11"/>
    <w:basedOn w:val="Tabelanormal"/>
    <w:uiPriority w:val="60"/>
    <w:rsid w:val="00A51049"/>
    <w:rPr>
      <w:rFonts w:ascii="Calibri" w:eastAsia="Calibri" w:hAnsi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radeClara1">
    <w:name w:val="Grade Clara1"/>
    <w:basedOn w:val="Tabelanormal"/>
    <w:uiPriority w:val="62"/>
    <w:rsid w:val="00A51049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staClara-nfase3">
    <w:name w:val="Light List Accent 3"/>
    <w:basedOn w:val="Tabelanormal"/>
    <w:uiPriority w:val="61"/>
    <w:rsid w:val="00A51049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ombreamentoClaro1">
    <w:name w:val="Sombreamento Claro1"/>
    <w:basedOn w:val="Tabelanormal"/>
    <w:uiPriority w:val="60"/>
    <w:rsid w:val="00A51049"/>
    <w:rPr>
      <w:rFonts w:ascii="Calibri" w:eastAsia="Calibri" w:hAnsi="Calibri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elanormal"/>
    <w:uiPriority w:val="61"/>
    <w:rsid w:val="00A51049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51049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A51049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locked/>
    <w:rsid w:val="00A51049"/>
    <w:pPr>
      <w:spacing w:before="100" w:beforeAutospacing="1" w:afterAutospacing="1" w:line="240" w:lineRule="auto"/>
    </w:pPr>
    <w:rPr>
      <w:rFonts w:ascii="Times New Roman" w:hAnsi="Times New Roman"/>
      <w:spacing w:val="0"/>
      <w:sz w:val="24"/>
      <w:szCs w:val="24"/>
    </w:rPr>
  </w:style>
  <w:style w:type="character" w:customStyle="1" w:styleId="apple-converted-space">
    <w:name w:val="apple-converted-space"/>
    <w:basedOn w:val="Fontepargpadro"/>
    <w:rsid w:val="00A51049"/>
  </w:style>
  <w:style w:type="table" w:customStyle="1" w:styleId="SombreamentoMdio2-nfase111">
    <w:name w:val="Sombreamento Médio 2 - Ênfase 111"/>
    <w:basedOn w:val="Tabelanormal"/>
    <w:uiPriority w:val="64"/>
    <w:rsid w:val="00E92A47"/>
    <w:rPr>
      <w:rFonts w:ascii="Calibri" w:eastAsia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deGrade2">
    <w:name w:val="Grid Table 2"/>
    <w:basedOn w:val="Tabelanormal"/>
    <w:uiPriority w:val="47"/>
    <w:rsid w:val="00606F1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3">
    <w:name w:val="List Table 3"/>
    <w:basedOn w:val="Tabelanormal"/>
    <w:uiPriority w:val="48"/>
    <w:rsid w:val="00606F1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019">
                  <w:marLeft w:val="-4707"/>
                  <w:marRight w:val="0"/>
                  <w:marTop w:val="64"/>
                  <w:marBottom w:val="0"/>
                  <w:divBdr>
                    <w:top w:val="none" w:sz="0" w:space="0" w:color="F5F1EB"/>
                    <w:left w:val="single" w:sz="48" w:space="0" w:color="F5F1EB"/>
                    <w:bottom w:val="none" w:sz="0" w:space="0" w:color="F5F1EB"/>
                    <w:right w:val="none" w:sz="0" w:space="0" w:color="F5F1EB"/>
                  </w:divBdr>
                  <w:divsChild>
                    <w:div w:id="1825854893">
                      <w:marLeft w:val="86"/>
                      <w:marRight w:val="8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9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0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9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21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1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78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70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23963">
                                                          <w:marLeft w:val="0"/>
                                                          <w:marRight w:val="10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545605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0"/>
                                                              <w:divBdr>
                                                                <w:top w:val="double" w:sz="2" w:space="11" w:color="FFFFF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084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602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9033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923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245553">
                                                      <w:marLeft w:val="0"/>
                                                      <w:marRight w:val="10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76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756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04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702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308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224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834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5227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4671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8743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574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1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6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6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5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32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elso\Dados%20de%20aplicativos\Microsoft\Templates\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7215-97B3-448F-B0FF-4F1EC75A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minutes</Template>
  <TotalTime>0</TotalTime>
  <Pages>7</Pages>
  <Words>882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RELATO DE OCORRÊNCIA</vt:lpstr>
    </vt:vector>
  </TitlesOfParts>
  <Company/>
  <LinksUpToDate>false</LinksUpToDate>
  <CharactersWithSpaces>6211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RELATO DE OCORRÊNCIA</dc:title>
  <dc:subject/>
  <dc:creator>Celso</dc:creator>
  <cp:keywords/>
  <dc:description/>
  <cp:lastModifiedBy>Ana Paula Peguim</cp:lastModifiedBy>
  <cp:revision>3</cp:revision>
  <cp:lastPrinted>2014-03-25T11:59:00Z</cp:lastPrinted>
  <dcterms:created xsi:type="dcterms:W3CDTF">2014-04-29T14:29:00Z</dcterms:created>
  <dcterms:modified xsi:type="dcterms:W3CDTF">2014-04-29T14:29:00Z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TC101731851046</vt:lpwstr>
  </property>
</Properties>
</file>